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57370F" w:rsidRPr="001074B5" w:rsidRDefault="001074B5" w:rsidP="001074B5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EFA9610" wp14:editId="0E5BA4C7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6016625" cy="1209554"/>
                    <wp:effectExtent l="0" t="0" r="0" b="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1209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370F" w:rsidRDefault="00CC5ED9" w:rsidP="001074B5">
                                <w:pPr>
                                  <w:jc w:val="center"/>
                                </w:pPr>
                                <w:r w:rsidRPr="00CC5ED9">
                                  <w:rPr>
                                    <w:b/>
                                  </w:rPr>
                                  <w:t>IT’S OFFICAL!</w:t>
                                </w:r>
                                <w:r>
                                  <w:t xml:space="preserve"> The Lake Mary Student Nurse Association Board Members for Cohort 15 have been elected! </w:t>
                                </w:r>
                              </w:p>
                              <w:p w:rsidR="00CC5ED9" w:rsidRPr="00CC5ED9" w:rsidRDefault="00CC5ED9" w:rsidP="001074B5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CC5ED9">
                                  <w:rPr>
                                    <w:b/>
                                  </w:rPr>
                                  <w:t>CONGRATULATIONS!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0;margin-top:0;width:473.75pt;height:95.25pt;z-index:251668480;visibility:visible;mso-wrap-style:square;mso-width-percent:94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UZuAIAALw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" filled="f" stroked="f">
                    <v:textbox>
                      <w:txbxContent>
                        <w:p w:rsidR="0057370F" w:rsidRDefault="00CC5ED9" w:rsidP="001074B5">
                          <w:pPr>
                            <w:jc w:val="center"/>
                          </w:pPr>
                          <w:r w:rsidRPr="00CC5ED9">
                            <w:rPr>
                              <w:b/>
                            </w:rPr>
                            <w:t>IT’S OFFICAL!</w:t>
                          </w:r>
                          <w:r>
                            <w:t xml:space="preserve"> The Lake Mary Student Nurse Association Board Members for Cohort 15 </w:t>
                          </w:r>
                          <w:proofErr w:type="gramStart"/>
                          <w:r>
                            <w:t>have</w:t>
                          </w:r>
                          <w:proofErr w:type="gramEnd"/>
                          <w:r>
                            <w:t xml:space="preserve"> been elected! </w:t>
                          </w:r>
                        </w:p>
                        <w:p w:rsidR="00CC5ED9" w:rsidRPr="00CC5ED9" w:rsidRDefault="00CC5ED9" w:rsidP="001074B5">
                          <w:pPr>
                            <w:jc w:val="center"/>
                            <w:rPr>
                              <w:b/>
                            </w:rPr>
                          </w:pPr>
                          <w:r w:rsidRPr="00CC5ED9">
                            <w:rPr>
                              <w:b/>
                            </w:rPr>
                            <w:t>CONGRATULATIONS!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614C05F" wp14:editId="7524D73F">
                    <wp:simplePos x="0" y="0"/>
                    <wp:positionH relativeFrom="margin">
                      <wp:posOffset>-8681</wp:posOffset>
                    </wp:positionH>
                    <wp:positionV relativeFrom="margin">
                      <wp:posOffset>5437207</wp:posOffset>
                    </wp:positionV>
                    <wp:extent cx="6038850" cy="1412111"/>
                    <wp:effectExtent l="0" t="0" r="0" b="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0" cy="1412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74B5" w:rsidRPr="00985C26" w:rsidRDefault="00CE002E">
                                <w:pPr>
                                  <w:pStyle w:val="Title"/>
                                  <w:rPr>
                                    <w:color w:val="6A006C" w:themeColor="accent5" w:themeShade="40"/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color w:val="6A006C" w:themeColor="accent5" w:themeShade="40"/>
                                      <w:sz w:val="56"/>
                                    </w:rPr>
                                    <w:alias w:val="Title"/>
                                    <w:id w:val="32424932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D1D04" w:rsidRPr="00985C26">
                                      <w:rPr>
                                        <w:color w:val="6A006C" w:themeColor="accent5" w:themeShade="40"/>
                                        <w:sz w:val="56"/>
                                      </w:rPr>
                                      <w:t>The pulse</w:t>
                                    </w:r>
                                  </w:sdtContent>
                                </w:sdt>
                                <w:r w:rsidR="001074B5" w:rsidRPr="00985C26">
                                  <w:rPr>
                                    <w:color w:val="6A006C" w:themeColor="accent5" w:themeShade="40"/>
                                    <w:sz w:val="56"/>
                                  </w:rPr>
                                  <w:t xml:space="preserve">: </w:t>
                                </w:r>
                              </w:p>
                              <w:p w:rsidR="0057370F" w:rsidRPr="00985C26" w:rsidRDefault="00CC5ED9">
                                <w:pPr>
                                  <w:pStyle w:val="Title"/>
                                  <w:rPr>
                                    <w:color w:val="6A006C" w:themeColor="accent5" w:themeShade="40"/>
                                    <w:sz w:val="56"/>
                                  </w:rPr>
                                </w:pPr>
                                <w:r w:rsidRPr="00985C26">
                                  <w:rPr>
                                    <w:color w:val="6A006C" w:themeColor="accent5" w:themeShade="40"/>
                                    <w:sz w:val="56"/>
                                  </w:rPr>
                                  <w:t>May</w:t>
                                </w:r>
                                <w:r w:rsidR="001074B5" w:rsidRPr="00985C26">
                                  <w:rPr>
                                    <w:color w:val="6A006C" w:themeColor="accent5" w:themeShade="40"/>
                                    <w:sz w:val="56"/>
                                  </w:rPr>
                                  <w:t xml:space="preserve"> newsletter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6" o:spid="_x0000_s1027" type="#_x0000_t202" style="position:absolute;margin-left:-.7pt;margin-top:428.15pt;width:475.5pt;height:11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" filled="f" stroked="f">
                    <v:textbox>
                      <w:txbxContent>
                        <w:p w:rsidR="001074B5" w:rsidRPr="00985C26" w:rsidRDefault="00E76DBE">
                          <w:pPr>
                            <w:pStyle w:val="Title"/>
                            <w:rPr>
                              <w:color w:val="6A006C" w:themeColor="accent5" w:themeShade="40"/>
                              <w:sz w:val="56"/>
                            </w:rPr>
                          </w:pPr>
                          <w:sdt>
                            <w:sdtPr>
                              <w:rPr>
                                <w:color w:val="6A006C" w:themeColor="accent5" w:themeShade="40"/>
                                <w:sz w:val="56"/>
                              </w:rPr>
                              <w:alias w:val="Title"/>
                              <w:id w:val="32424932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>
                              <w:rPr>
                                <w:color w:val="6A006C" w:themeColor="accent5" w:themeShade="40"/>
                              </w:rPr>
                            </w:sdtEndPr>
                            <w:sdtContent>
                              <w:r w:rsidR="003D1D04" w:rsidRPr="00985C26">
                                <w:rPr>
                                  <w:color w:val="6A006C" w:themeColor="accent5" w:themeShade="40"/>
                                  <w:sz w:val="56"/>
                                </w:rPr>
                                <w:t>The pulse</w:t>
                              </w:r>
                            </w:sdtContent>
                          </w:sdt>
                          <w:r w:rsidR="001074B5" w:rsidRPr="00985C26">
                            <w:rPr>
                              <w:color w:val="6A006C" w:themeColor="accent5" w:themeShade="40"/>
                              <w:sz w:val="56"/>
                            </w:rPr>
                            <w:t xml:space="preserve">: </w:t>
                          </w:r>
                        </w:p>
                        <w:p w:rsidR="0057370F" w:rsidRPr="00985C26" w:rsidRDefault="00CC5ED9">
                          <w:pPr>
                            <w:pStyle w:val="Title"/>
                            <w:rPr>
                              <w:color w:val="6A006C" w:themeColor="accent5" w:themeShade="40"/>
                              <w:sz w:val="56"/>
                            </w:rPr>
                          </w:pPr>
                          <w:r w:rsidRPr="00985C26">
                            <w:rPr>
                              <w:color w:val="6A006C" w:themeColor="accent5" w:themeShade="40"/>
                              <w:sz w:val="56"/>
                            </w:rPr>
                            <w:t>May</w:t>
                          </w:r>
                          <w:r w:rsidR="001074B5" w:rsidRPr="00985C26">
                            <w:rPr>
                              <w:color w:val="6A006C" w:themeColor="accent5" w:themeShade="40"/>
                              <w:sz w:val="56"/>
                            </w:rPr>
                            <w:t xml:space="preserve"> newsletter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1628AD1" wp14:editId="5C744260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6819981</wp:posOffset>
                    </wp:positionV>
                    <wp:extent cx="6272530" cy="757555"/>
                    <wp:effectExtent l="0" t="0" r="0" b="444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757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370F" w:rsidRPr="001074B5" w:rsidRDefault="00CE002E">
                                <w:pPr>
                                  <w:pStyle w:val="Subtitle"/>
                                  <w:rPr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C45FF" w:themeColor="accent5" w:themeShade="BF"/>
                                      <w:sz w:val="32"/>
                                      <w:szCs w:val="32"/>
                                    </w:rPr>
                                    <w:alias w:val="Subtitle"/>
                                    <w:id w:val="112226817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F3A06" w:rsidRPr="00985C26">
                                      <w:rPr>
                                        <w:color w:val="FC45FF" w:themeColor="accent5" w:themeShade="BF"/>
                                        <w:sz w:val="32"/>
                                        <w:szCs w:val="32"/>
                                      </w:rPr>
                                      <w:t>editors: nikki BLAHut and Trea steele</w:t>
                                    </w:r>
                                  </w:sdtContent>
                                </w:sdt>
                              </w:p>
                              <w:p w:rsidR="009D20D2" w:rsidRDefault="009D20D2" w:rsidP="009D20D2"/>
                              <w:p w:rsidR="009D20D2" w:rsidRPr="009D20D2" w:rsidRDefault="009D20D2" w:rsidP="009D20D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8" type="#_x0000_t202" style="position:absolute;margin-left:0;margin-top:537pt;width:493.9pt;height:59.65pt;z-index:251674624;visibility:visible;mso-wrap-style:square;mso-width-percent:98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8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Ds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" filled="f" stroked="f">
                    <v:textbox>
                      <w:txbxContent>
                        <w:p w:rsidR="0057370F" w:rsidRPr="001074B5" w:rsidRDefault="00E76DBE">
                          <w:pPr>
                            <w:pStyle w:val="Sub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olor w:val="FC45FF" w:themeColor="accent5" w:themeShade="BF"/>
                                <w:sz w:val="32"/>
                                <w:szCs w:val="32"/>
                              </w:rPr>
                              <w:alias w:val="Subtitle"/>
                              <w:id w:val="112226817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>
                              <w:rPr>
                                <w:color w:val="FC45FF" w:themeColor="accent5" w:themeShade="BF"/>
                              </w:rPr>
                            </w:sdtEndPr>
                            <w:sdtContent>
                              <w:r w:rsidR="00EF3A06" w:rsidRPr="00985C26">
                                <w:rPr>
                                  <w:color w:val="FC45FF" w:themeColor="accent5" w:themeShade="BF"/>
                                  <w:sz w:val="32"/>
                                  <w:szCs w:val="32"/>
                                </w:rPr>
                                <w:t>editors: nikki BLAHut and Trea steele</w:t>
                              </w:r>
                            </w:sdtContent>
                          </w:sdt>
                        </w:p>
                        <w:p w:rsidR="009D20D2" w:rsidRDefault="009D20D2" w:rsidP="009D20D2"/>
                        <w:p w:rsidR="009D20D2" w:rsidRPr="009D20D2" w:rsidRDefault="009D20D2" w:rsidP="009D20D2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A00480">
            <w:rPr>
              <w:rFonts w:ascii="Arial" w:hAnsi="Arial" w:cs="Arial"/>
              <w:noProof/>
              <w:color w:val="0000FF"/>
              <w:sz w:val="27"/>
              <w:szCs w:val="27"/>
            </w:rPr>
            <w:drawing>
              <wp:inline distT="0" distB="0" distL="0" distR="0" wp14:anchorId="0DFAF816" wp14:editId="6B21B0A6">
                <wp:extent cx="5949537" cy="5949537"/>
                <wp:effectExtent l="0" t="0" r="0" b="0"/>
                <wp:docPr id="2" name="Picture 2" descr="Image result for motivational pictures for nursing students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motivational pictures for nursing students">
                          <a:hlinkClick r:id="rId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5584" cy="5945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81A3D" w:rsidRPr="00985C26">
            <w:rPr>
              <w:noProof/>
              <w:color w:val="D500D9" w:themeColor="accent5" w:themeShade="80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3EF0A1B" wp14:editId="3463B31B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28270" cy="2823210"/>
                    <wp:effectExtent l="0" t="0" r="5080" b="0"/>
                    <wp:wrapNone/>
                    <wp:docPr id="4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id="Rectangle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" fillcolor="#ff2bff [2409]" stroked="f">
                    <w10:wrap anchorx="margin" anchory="margin"/>
                  </v:rect>
                </w:pict>
              </mc:Fallback>
            </mc:AlternateContent>
          </w:r>
          <w:r w:rsidR="00881A3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EEA9391" wp14:editId="382C1930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0" t="0" r="5080" b="7620"/>
                    <wp:wrapNone/>
                    <wp:docPr id="5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id="Rectangle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" fillcolor="#68006a [808]" stroked="f">
                    <w10:wrap anchorx="margin" anchory="margin"/>
                  </v:rect>
                </w:pict>
              </mc:Fallback>
            </mc:AlternateContent>
          </w:r>
          <w:r w:rsidR="00881A3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0ECF157D" wp14:editId="3978281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27940" b="22860"/>
                    <wp:wrapNone/>
                    <wp:docPr id="6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" filled="f" strokecolor="#68006a [808]">
                    <w10:wrap anchorx="margin" anchory="margin"/>
                  </v:rect>
                </w:pict>
              </mc:Fallback>
            </mc:AlternateContent>
          </w:r>
          <w:r w:rsidR="00881A3D">
            <w:rPr>
              <w:sz w:val="56"/>
            </w:rPr>
            <w:br w:type="page"/>
          </w:r>
        </w:p>
      </w:sdtContent>
    </w:sdt>
    <w:p w:rsidR="0057370F" w:rsidRPr="00DC7D63" w:rsidRDefault="00985C26" w:rsidP="00DC7D63">
      <w:pPr>
        <w:pStyle w:val="Title"/>
      </w:pPr>
      <w:r>
        <w:rPr>
          <w:noProof/>
        </w:rPr>
        <w:lastRenderedPageBreak/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47A40A31" wp14:editId="7B27CC25">
                <wp:simplePos x="0" y="0"/>
                <wp:positionH relativeFrom="margin">
                  <wp:posOffset>4159250</wp:posOffset>
                </wp:positionH>
                <wp:positionV relativeFrom="margin">
                  <wp:align>center</wp:align>
                </wp:positionV>
                <wp:extent cx="2499360" cy="9121140"/>
                <wp:effectExtent l="0" t="0" r="0" b="381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9121140"/>
                          <a:chOff x="0" y="0"/>
                          <a:chExt cx="2048510" cy="9121269"/>
                        </a:xfrm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DF3" w:rsidRDefault="00245DF3" w:rsidP="00245DF3"/>
                            <w:p w:rsidR="00D81808" w:rsidRDefault="00245DF3" w:rsidP="00245DF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11525" cy="1840675"/>
                                    <wp:effectExtent l="0" t="0" r="0" b="762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97WOXZ1Y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28420" cy="18541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F11" w:rsidRPr="00985C26" w:rsidRDefault="002F3F11" w:rsidP="002F3F11">
                              <w:pPr>
                                <w:jc w:val="center"/>
                                <w:rPr>
                                  <w:color w:val="6A006C" w:themeColor="accent5" w:themeShade="40"/>
                                </w:rPr>
                              </w:pPr>
                            </w:p>
                            <w:p w:rsidR="002F3F11" w:rsidRDefault="00582A7F" w:rsidP="002F3F11">
                              <w:pPr>
                                <w:jc w:val="center"/>
                                <w:rPr>
                                  <w:color w:val="6A006C" w:themeColor="accent5" w:themeShade="40"/>
                                </w:rPr>
                              </w:pPr>
                              <w:r>
                                <w:rPr>
                                  <w:noProof/>
                                  <w:color w:val="6A006C" w:themeColor="accent5" w:themeShade="40"/>
                                </w:rPr>
                                <w:drawing>
                                  <wp:inline distT="0" distB="0" distL="0" distR="0">
                                    <wp:extent cx="2316480" cy="2316480"/>
                                    <wp:effectExtent l="0" t="0" r="7620" b="7620"/>
                                    <wp:docPr id="7" name="Picture 7" descr="C:\Users\NerdyPenguin\Downloads\IMG_36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NerdyPenguin\Downloads\IMG_36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6480" cy="2316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50635" w:rsidRDefault="00D81808" w:rsidP="00D81808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>Ronald McDonald House: Mothe</w:t>
                              </w:r>
                              <w:r w:rsidR="009663E5" w:rsidRPr="009663E5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>r’</w:t>
                              </w:r>
                              <w:r w:rsidR="009663E5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 xml:space="preserve">s </w:t>
                              </w:r>
                              <w:r w:rsidR="00350635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>Day 2016!</w:t>
                              </w:r>
                            </w:p>
                            <w:p w:rsidR="00350635" w:rsidRDefault="00350635" w:rsidP="00D81808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</w:p>
                            <w:p w:rsidR="009663E5" w:rsidRDefault="00350635" w:rsidP="00D81808">
                              <w:pPr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>
                                    <wp:extent cx="2315688" cy="1721922"/>
                                    <wp:effectExtent l="0" t="0" r="8890" b="0"/>
                                    <wp:docPr id="20" name="Picture 20" descr="C:\Users\NerdyPenguin\Downloads\IMG_360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NerdyPenguin\Downloads\IMG_360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6480" cy="17225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766CD" w:rsidRPr="009663E5" w:rsidRDefault="00C766CD" w:rsidP="00D81808">
                              <w:pPr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</w:rPr>
                                <w:t>Seniors Meet with SACS!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id="Group 14" o:spid="_x0000_s1029" style="position:absolute;margin-left:327.5pt;margin-top:0;width:196.8pt;height:718.2pt;z-index:251676672;mso-height-percent:1050;mso-wrap-distance-left:14.4pt;mso-wrap-distance-right:14.4pt;mso-position-horizontal-relative:margin;mso-position-vertical:center;mso-position-vertical-relative:margin;mso-height-percent:1050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">
                <v:rect id="Rectangle 18" o:spid="_x0000_s1030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uIr8A&#10;AADaAAAADwAAAGRycy9kb3ducmV2LnhtbERPy2rCQBTdF/yH4Qrd1YlarERHEUVauhCaCG4vmWsS&#10;zNwJM5NH/76zKLg8nPd2P5pG9OR8bVnBfJaAIC6srrlUcM3Pb2sQPiBrbCyTgl/ysN9NXraYajvw&#10;D/VZKEUMYZ+igiqENpXSFxUZ9DPbEkfubp3BEKErpXY4xHDTyEWSrKTBmmNDhS0dKyoeWWcUaN2V&#10;npa3j/49l8Pq+/NiH6dOqdfpeNiACDSGp/jf/aUVxK3xSrwB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+4ivwAAANoAAAAPAAAAAAAAAAAAAAAAAJgCAABkcnMvZG93bnJl&#10;di54bWxQSwUGAAAAAAQABAD1AAAAhAMAAAAA&#10;" fillcolor="#ff2bff [2409]" stroked="f">
                  <v:textbox>
                    <w:txbxContent>
                      <w:p w:rsidR="00245DF3" w:rsidRDefault="00245DF3" w:rsidP="00245DF3"/>
                      <w:p w:rsidR="00D81808" w:rsidRDefault="00245DF3" w:rsidP="00245DF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11525" cy="1840675"/>
                              <wp:effectExtent l="0" t="0" r="0" b="762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97WOXZ1Y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8420" cy="18541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7" o:spid="_x0000_s1031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zc8YA&#10;AADaAAAADwAAAGRycy9kb3ducmV2LnhtbESPS0/DMBCE75X4D9YicaMOLUVtqFNRJB5FXGh74LjY&#10;m4eI11HsJim/vq6E1ONoZr7RLFeDrUVHra8cK7gbJyCItTMVFwr2u5fbOQgfkA3WjknBkTyssqvR&#10;ElPjev6ibhsKESHsU1RQhtCkUnpdkkU/dg1x9HLXWgxRtoU0LfYRbms5SZIHabHiuFBiQ88l6d/t&#10;wSr4of5PD/bwuVl/v73ms49pd6+nSt1cD0+PIAIN4RL+b78bBQs4X4k3QG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zc8YAAADaAAAADwAAAAAAAAAAAAAAAACYAgAAZHJz&#10;L2Rvd25yZXYueG1sUEsFBgAAAAAEAAQA9QAAAIsDAAAAAA==&#10;" fillcolor="#68006a [808]" stroked="f">
                  <v:textbox>
                    <w:txbxContent>
                      <w:p w:rsidR="002F3F11" w:rsidRPr="00985C26" w:rsidRDefault="002F3F11" w:rsidP="002F3F11">
                        <w:pPr>
                          <w:jc w:val="center"/>
                          <w:rPr>
                            <w:color w:val="6A006C" w:themeColor="accent5" w:themeShade="40"/>
                          </w:rPr>
                        </w:pPr>
                      </w:p>
                      <w:p w:rsidR="002F3F11" w:rsidRDefault="00582A7F" w:rsidP="002F3F11">
                        <w:pPr>
                          <w:jc w:val="center"/>
                          <w:rPr>
                            <w:color w:val="6A006C" w:themeColor="accent5" w:themeShade="40"/>
                          </w:rPr>
                        </w:pPr>
                        <w:r>
                          <w:rPr>
                            <w:noProof/>
                            <w:color w:val="6A006C" w:themeColor="accent5" w:themeShade="40"/>
                          </w:rPr>
                          <w:drawing>
                            <wp:inline distT="0" distB="0" distL="0" distR="0">
                              <wp:extent cx="2316480" cy="2316480"/>
                              <wp:effectExtent l="0" t="0" r="7620" b="7620"/>
                              <wp:docPr id="7" name="Picture 7" descr="C:\Users\NerdyPenguin\Downloads\IMG_36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NerdyPenguin\Downloads\IMG_36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6480" cy="2316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0635" w:rsidRDefault="00D81808" w:rsidP="00D81808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color w:val="FFFFFF" w:themeColor="background1"/>
                          </w:rPr>
                          <w:t>Ronald McDonald House: Mothe</w:t>
                        </w:r>
                        <w:r w:rsidR="009663E5" w:rsidRPr="009663E5">
                          <w:rPr>
                            <w:rFonts w:asciiTheme="majorHAnsi" w:hAnsiTheme="majorHAnsi"/>
                            <w:color w:val="FFFFFF" w:themeColor="background1"/>
                          </w:rPr>
                          <w:t>r’</w:t>
                        </w:r>
                        <w:r w:rsidR="009663E5">
                          <w:rPr>
                            <w:rFonts w:asciiTheme="majorHAnsi" w:hAnsiTheme="majorHAnsi"/>
                            <w:color w:val="FFFFFF" w:themeColor="background1"/>
                          </w:rPr>
                          <w:t xml:space="preserve">s </w:t>
                        </w:r>
                        <w:r w:rsidR="00350635">
                          <w:rPr>
                            <w:rFonts w:asciiTheme="majorHAnsi" w:hAnsiTheme="majorHAnsi"/>
                            <w:color w:val="FFFFFF" w:themeColor="background1"/>
                          </w:rPr>
                          <w:t>Day 2016!</w:t>
                        </w:r>
                      </w:p>
                      <w:p w:rsidR="00350635" w:rsidRDefault="00350635" w:rsidP="00D81808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</w:p>
                      <w:p w:rsidR="009663E5" w:rsidRDefault="00350635" w:rsidP="00D81808">
                        <w:pPr>
                          <w:jc w:val="center"/>
                          <w:rPr>
                            <w:rFonts w:asciiTheme="majorHAnsi" w:hAnsiTheme="majorHAnsi"/>
                            <w:noProof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</w:rPr>
                          <w:drawing>
                            <wp:inline distT="0" distB="0" distL="0" distR="0">
                              <wp:extent cx="2315688" cy="1721922"/>
                              <wp:effectExtent l="0" t="0" r="8890" b="0"/>
                              <wp:docPr id="20" name="Picture 20" descr="C:\Users\NerdyPenguin\Downloads\IMG_36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NerdyPenguin\Downloads\IMG_36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6480" cy="17225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66CD" w:rsidRPr="009663E5" w:rsidRDefault="00C766CD" w:rsidP="00D81808">
                        <w:pPr>
                          <w:jc w:val="center"/>
                          <w:rPr>
                            <w:rFonts w:asciiTheme="majorHAnsi" w:hAnsiTheme="majorHAnsi"/>
                            <w:noProof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</w:rPr>
                          <w:t>Seniors Meet with SACS!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sdt>
        <w:sdtPr>
          <w:rPr>
            <w:color w:val="6A006C" w:themeColor="accent5" w:themeShade="40"/>
          </w:rPr>
          <w:id w:val="63337224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3D1D04" w:rsidRPr="00985C26">
            <w:rPr>
              <w:color w:val="6A006C" w:themeColor="accent5" w:themeShade="40"/>
            </w:rPr>
            <w:t>The pulse</w:t>
          </w:r>
        </w:sdtContent>
      </w:sdt>
      <w:r w:rsidR="00881A3D">
        <w:t xml:space="preserve"> </w:t>
      </w:r>
      <w:r w:rsidR="002F3F11" w:rsidRPr="00985C26">
        <w:rPr>
          <w:color w:val="FF2BFF" w:themeColor="accent6" w:themeShade="BF"/>
        </w:rPr>
        <w:t>lmsna</w:t>
      </w:r>
      <w:r w:rsidR="00CC5ED9" w:rsidRPr="00985C26">
        <w:rPr>
          <w:color w:val="FF2BFF" w:themeColor="accent6" w:themeShade="BF"/>
        </w:rPr>
        <w:t xml:space="preserve"> Welcomes ITs’ Newest members of cohort 15:</w:t>
      </w:r>
    </w:p>
    <w:p w:rsidR="00552CEC" w:rsidRDefault="00985C26" w:rsidP="00985C26">
      <w:r w:rsidRPr="00D97615">
        <w:rPr>
          <w:b/>
        </w:rPr>
        <w:t>President:</w:t>
      </w:r>
      <w:r w:rsidR="00552CEC">
        <w:t xml:space="preserve"> Lindsay Krebsbach</w:t>
      </w:r>
    </w:p>
    <w:p w:rsidR="00552CEC" w:rsidRDefault="00985C26" w:rsidP="00985C26">
      <w:r w:rsidRPr="00D97615">
        <w:rPr>
          <w:b/>
        </w:rPr>
        <w:t>Vice President:</w:t>
      </w:r>
      <w:r w:rsidR="00552CEC">
        <w:t xml:space="preserve"> Clint Santiago</w:t>
      </w:r>
      <w:r>
        <w:t xml:space="preserve"> </w:t>
      </w:r>
    </w:p>
    <w:p w:rsidR="00552CEC" w:rsidRDefault="00985C26" w:rsidP="00985C26">
      <w:r w:rsidRPr="00D97615">
        <w:rPr>
          <w:b/>
        </w:rPr>
        <w:t>Secretary:</w:t>
      </w:r>
      <w:r>
        <w:t xml:space="preserve"> Pa</w:t>
      </w:r>
      <w:r w:rsidR="00552CEC">
        <w:t>dma Sukhlall &amp; Samantha Simpson</w:t>
      </w:r>
    </w:p>
    <w:p w:rsidR="00552CEC" w:rsidRDefault="00985C26" w:rsidP="00985C26">
      <w:r w:rsidRPr="00D97615">
        <w:rPr>
          <w:b/>
        </w:rPr>
        <w:t>Treasurer:</w:t>
      </w:r>
      <w:r w:rsidR="00552CEC">
        <w:t xml:space="preserve"> Alyssa Craig</w:t>
      </w:r>
    </w:p>
    <w:p w:rsidR="00552CEC" w:rsidRDefault="00985C26" w:rsidP="00985C26">
      <w:r w:rsidRPr="00D97615">
        <w:rPr>
          <w:b/>
        </w:rPr>
        <w:t>Editors:</w:t>
      </w:r>
      <w:r>
        <w:t xml:space="preserve"> Jessica Aquilino &amp; Danielle</w:t>
      </w:r>
      <w:r w:rsidR="00D97615">
        <w:t xml:space="preserve"> Lockett! </w:t>
      </w:r>
      <w:r w:rsidR="00552CEC">
        <w:t>\</w:t>
      </w:r>
    </w:p>
    <w:p w:rsidR="00985C26" w:rsidRPr="00552CEC" w:rsidRDefault="00D97615" w:rsidP="00985C26">
      <w:r>
        <w:t xml:space="preserve">Once again, </w:t>
      </w:r>
      <w:r>
        <w:rPr>
          <w:b/>
        </w:rPr>
        <w:t xml:space="preserve">CONGRATULATIONS! </w:t>
      </w:r>
    </w:p>
    <w:p w:rsidR="002F3F11" w:rsidRPr="00C30737" w:rsidRDefault="00D97615" w:rsidP="002F3F11">
      <w:pPr>
        <w:pStyle w:val="Heading1"/>
        <w:rPr>
          <w:color w:val="FF2BFF" w:themeColor="accent6" w:themeShade="BF"/>
          <w:sz w:val="36"/>
          <w:szCs w:val="36"/>
        </w:rPr>
      </w:pPr>
      <w:r w:rsidRPr="00C30737">
        <w:rPr>
          <w:color w:val="FF2BFF" w:themeColor="accent6" w:themeShade="BF"/>
          <w:sz w:val="36"/>
          <w:szCs w:val="36"/>
        </w:rPr>
        <w:t xml:space="preserve">Job opportunites: </w:t>
      </w:r>
    </w:p>
    <w:p w:rsidR="002F3F11" w:rsidRDefault="00D97615" w:rsidP="002F3F11">
      <w:r>
        <w:t>Juniors, as you progress through your second quarter</w:t>
      </w:r>
      <w:r w:rsidR="00B67804">
        <w:t xml:space="preserve"> you become eligible for Nursing Assistant &amp; Student Nurse Intern positions at both Florida Hospital &amp; Orlando Health!</w:t>
      </w:r>
    </w:p>
    <w:p w:rsidR="00733E95" w:rsidRPr="00C30737" w:rsidRDefault="00733E95" w:rsidP="00733E95">
      <w:pPr>
        <w:pStyle w:val="Heading1"/>
        <w:rPr>
          <w:color w:val="FF2BFF" w:themeColor="accent6" w:themeShade="BF"/>
          <w:sz w:val="36"/>
          <w:szCs w:val="36"/>
        </w:rPr>
      </w:pPr>
      <w:r w:rsidRPr="00C30737">
        <w:rPr>
          <w:color w:val="FF2BFF" w:themeColor="accent6" w:themeShade="BF"/>
          <w:sz w:val="36"/>
          <w:szCs w:val="36"/>
        </w:rPr>
        <w:t>seniors:</w:t>
      </w:r>
    </w:p>
    <w:p w:rsidR="00733E95" w:rsidRPr="00BD7F9E" w:rsidRDefault="00733E95" w:rsidP="00733E95">
      <w:pPr>
        <w:rPr>
          <w:b/>
        </w:rPr>
      </w:pPr>
      <w:r>
        <w:t xml:space="preserve">The end is near! </w:t>
      </w:r>
      <w:r w:rsidR="00D9620B" w:rsidRPr="00BD7F9E">
        <w:rPr>
          <w:b/>
        </w:rPr>
        <w:t xml:space="preserve">GOOD LUCK TO EVERYONE DURING THEIR PRACTICUM! </w:t>
      </w:r>
    </w:p>
    <w:p w:rsidR="00733E95" w:rsidRPr="002F3F11" w:rsidRDefault="00733E95" w:rsidP="002F3F11"/>
    <w:sectPr w:rsidR="00733E95" w:rsidRPr="002F3F11">
      <w:footerReference w:type="default" r:id="rId15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2E" w:rsidRDefault="00CE002E">
      <w:pPr>
        <w:spacing w:after="0" w:line="240" w:lineRule="auto"/>
      </w:pPr>
      <w:r>
        <w:separator/>
      </w:r>
    </w:p>
  </w:endnote>
  <w:endnote w:type="continuationSeparator" w:id="0">
    <w:p w:rsidR="00CE002E" w:rsidRDefault="00CE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70F" w:rsidRDefault="00881A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70F" w:rsidRDefault="0057370F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" filled="f" stroked="f">
              <v:textbox style="mso-fit-shape-to-text:t" inset=",0,,0">
                <w:txbxContent>
                  <w:p w:rsidR="0057370F" w:rsidRDefault="0057370F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70F" w:rsidRDefault="00881A3D">
                          <w:pPr>
                            <w:jc w:val="right"/>
                            <w:rPr>
                              <w:b/>
                              <w:bCs/>
                              <w:color w:val="00B05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B05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B05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B050" w:themeColor="text1"/>
                              <w:sz w:val="44"/>
                            </w:rPr>
                            <w:fldChar w:fldCharType="separate"/>
                          </w:r>
                          <w:r w:rsidR="00171088">
                            <w:rPr>
                              <w:b/>
                              <w:bCs/>
                              <w:noProof/>
                              <w:color w:val="00B05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B05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:rsidR="0057370F" w:rsidRDefault="00881A3D">
                    <w:pPr>
                      <w:jc w:val="right"/>
                      <w:rPr>
                        <w:b/>
                        <w:bCs/>
                        <w:color w:val="00B05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B05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B05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B050" w:themeColor="text1"/>
                        <w:sz w:val="44"/>
                      </w:rPr>
                      <w:fldChar w:fldCharType="separate"/>
                    </w:r>
                    <w:r w:rsidR="00171088">
                      <w:rPr>
                        <w:b/>
                        <w:bCs/>
                        <w:noProof/>
                        <w:color w:val="00B05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B05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 xmlns:w15="http://schemas.microsoft.com/office/word/2012/wordml">
          <w:pict>
            <v:rect w14:anchorId="6EAFFEDF" id="Rectangle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" filled="f" strokecolor="#00b050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 xmlns:w15="http://schemas.microsoft.com/office/word/2012/wordml">
          <w:pict>
            <v:rect w14:anchorId="1D081A41" id="Rectangle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" fillcolor="#00b050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 xmlns:w15="http://schemas.microsoft.com/office/word/2012/wordml">
          <w:pict>
            <v:rect w14:anchorId="7AC83276" id="Rectangle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" fillcolor="#92d050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2E" w:rsidRDefault="00CE002E">
      <w:pPr>
        <w:spacing w:after="0" w:line="240" w:lineRule="auto"/>
      </w:pPr>
      <w:r>
        <w:separator/>
      </w:r>
    </w:p>
  </w:footnote>
  <w:footnote w:type="continuationSeparator" w:id="0">
    <w:p w:rsidR="00CE002E" w:rsidRDefault="00CE00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FF"/>
    <w:rsid w:val="001074B5"/>
    <w:rsid w:val="00140EC7"/>
    <w:rsid w:val="00171088"/>
    <w:rsid w:val="00184709"/>
    <w:rsid w:val="00245DF3"/>
    <w:rsid w:val="00251192"/>
    <w:rsid w:val="002573CC"/>
    <w:rsid w:val="002F3F11"/>
    <w:rsid w:val="00350635"/>
    <w:rsid w:val="003D1D04"/>
    <w:rsid w:val="00552CEC"/>
    <w:rsid w:val="0057370F"/>
    <w:rsid w:val="00582A7F"/>
    <w:rsid w:val="00733E95"/>
    <w:rsid w:val="00881A3D"/>
    <w:rsid w:val="008B09AC"/>
    <w:rsid w:val="009663E5"/>
    <w:rsid w:val="00985C26"/>
    <w:rsid w:val="009B0C3C"/>
    <w:rsid w:val="009D20D2"/>
    <w:rsid w:val="00A00480"/>
    <w:rsid w:val="00AC7FD9"/>
    <w:rsid w:val="00B013FF"/>
    <w:rsid w:val="00B67804"/>
    <w:rsid w:val="00BD7F9E"/>
    <w:rsid w:val="00C30737"/>
    <w:rsid w:val="00C766CD"/>
    <w:rsid w:val="00CC5ED9"/>
    <w:rsid w:val="00CE002E"/>
    <w:rsid w:val="00D251AD"/>
    <w:rsid w:val="00D57931"/>
    <w:rsid w:val="00D81808"/>
    <w:rsid w:val="00D9620B"/>
    <w:rsid w:val="00D97615"/>
    <w:rsid w:val="00DC7D63"/>
    <w:rsid w:val="00E0030F"/>
    <w:rsid w:val="00E31FC0"/>
    <w:rsid w:val="00E76DBE"/>
    <w:rsid w:val="00EF3A06"/>
    <w:rsid w:val="00F9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2D050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D05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92D050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2D05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6DA9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DA92D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92D050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2D05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DA92D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2D050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D05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92D050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92D05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6DA92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6DA92D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92D050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92D05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DA92D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92D05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B05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B05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92D050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92D050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92D050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92D050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B050" w:themeColor="text1"/>
        <w:bottom w:val="single" w:sz="18" w:space="5" w:color="92D050" w:themeColor="text2"/>
      </w:pBdr>
      <w:spacing w:before="200" w:after="280" w:line="360" w:lineRule="auto"/>
    </w:pPr>
    <w:rPr>
      <w:b/>
      <w:bCs/>
      <w:i/>
      <w:iCs/>
      <w:color w:val="57FFA2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57FFA2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92D050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2D050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FFF00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FFF00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49711E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2D050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D05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92D050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2D05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6DA9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DA92D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92D050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2D05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DA92D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2D050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D05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92D050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92D05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6DA92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6DA92D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92D050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92D05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DA92D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92D05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B05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B05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92D050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92D050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92D050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92D050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B050" w:themeColor="text1"/>
        <w:bottom w:val="single" w:sz="18" w:space="5" w:color="92D050" w:themeColor="text2"/>
      </w:pBdr>
      <w:spacing w:before="200" w:after="280" w:line="360" w:lineRule="auto"/>
    </w:pPr>
    <w:rPr>
      <w:b/>
      <w:bCs/>
      <w:i/>
      <w:iCs/>
      <w:color w:val="57FFA2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57FFA2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92D050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2D050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FFF00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FFF00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49711E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hyperlink" Target="https://www.google.com/imgres?imgurl=https://s-media-cache-ak0.pinimg.com/736x/1d/1c/e1/1d1ce1946b300c7831c0075f1450b66d.jpg&amp;imgrefurl=https://www.pinterest.com/gracie1090/nursing-school/&amp;docid=E2x2E96h1UlvlM&amp;tbnid=BHArCa04hNUHlM:&amp;w=480&amp;h=480&amp;safe=off&amp;bih=722&amp;biw=1607&amp;ved=0ahUKEwiH3onRoe_MAhXEph4KHbQeBrcQMwhYKDQwNA&amp;iact=mrc&amp;uact=8" TargetMode="External"/><Relationship Id="rId12" Type="http://schemas.openxmlformats.org/officeDocument/2006/relationships/image" Target="media/image20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Essentia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Custom 2">
      <a:dk1>
        <a:srgbClr val="00B050"/>
      </a:dk1>
      <a:lt1>
        <a:sysClr val="window" lastClr="FFFFFF"/>
      </a:lt1>
      <a:dk2>
        <a:srgbClr val="92D050"/>
      </a:dk2>
      <a:lt2>
        <a:srgbClr val="D8D8D8"/>
      </a:lt2>
      <a:accent1>
        <a:srgbClr val="92D050"/>
      </a:accent1>
      <a:accent2>
        <a:srgbClr val="FFFF00"/>
      </a:accent2>
      <a:accent3>
        <a:srgbClr val="F1598C"/>
      </a:accent3>
      <a:accent4>
        <a:srgbClr val="EB81B6"/>
      </a:accent4>
      <a:accent5>
        <a:srgbClr val="FEB2FF"/>
      </a:accent5>
      <a:accent6>
        <a:srgbClr val="FF8FFF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pulse</vt:lpstr>
    </vt:vector>
  </TitlesOfParts>
  <Company>Hewlett-Packard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pulse</dc:title>
  <dc:subject>editors: nikki BLAHut and Trea steele</dc:subject>
  <dc:creator>Trea Steele</dc:creator>
  <cp:lastModifiedBy>Deo, Jyoti (Orlando)</cp:lastModifiedBy>
  <cp:revision>2</cp:revision>
  <dcterms:created xsi:type="dcterms:W3CDTF">2016-05-26T17:55:00Z</dcterms:created>
  <dcterms:modified xsi:type="dcterms:W3CDTF">2016-05-26T17:55:00Z</dcterms:modified>
</cp:coreProperties>
</file>