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B05253" w14:textId="3B894ABA" w:rsidR="00370DAF" w:rsidRPr="00D44230" w:rsidRDefault="00FD27E6">
      <w:pPr>
        <w:pStyle w:val="Title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  <w:r w:rsidRPr="00D44230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LMSNA Newsletter</w:t>
      </w:r>
    </w:p>
    <w:p w14:paraId="0E52FAD2" w14:textId="1C0C32CE" w:rsidR="00370DAF" w:rsidRPr="00D44230" w:rsidRDefault="00FD27E6" w:rsidP="00FB4F85">
      <w:pPr>
        <w:pStyle w:val="Subtitle"/>
        <w:spacing w:after="300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44230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LAKE MARY STUDENT NURSES ASS</w:t>
      </w:r>
      <w:r w:rsidR="002C5D7F" w:rsidRPr="00D44230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 w:rsidRPr="00D44230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CIATION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tructure layout table"/>
      </w:tblPr>
      <w:tblGrid>
        <w:gridCol w:w="3612"/>
        <w:gridCol w:w="1696"/>
        <w:gridCol w:w="1881"/>
        <w:gridCol w:w="3611"/>
      </w:tblGrid>
      <w:tr w:rsidR="002D2945" w14:paraId="0EE8CA0B" w14:textId="77777777" w:rsidTr="00B44AE4">
        <w:trPr>
          <w:trHeight w:val="432"/>
        </w:trPr>
        <w:tc>
          <w:tcPr>
            <w:tcW w:w="5000" w:type="pct"/>
            <w:gridSpan w:val="4"/>
            <w:shd w:val="clear" w:color="auto" w:fill="3E92CC" w:themeFill="accent1"/>
          </w:tcPr>
          <w:p w14:paraId="206CF467" w14:textId="431ACC29" w:rsidR="002D2945" w:rsidRDefault="004219C9" w:rsidP="004219C9">
            <w:pPr>
              <w:tabs>
                <w:tab w:val="left" w:pos="9695"/>
              </w:tabs>
            </w:pPr>
            <w:r>
              <w:tab/>
            </w:r>
          </w:p>
        </w:tc>
      </w:tr>
      <w:tr w:rsidR="002D2945" w14:paraId="5AD82715" w14:textId="77777777" w:rsidTr="00B44AE4">
        <w:trPr>
          <w:trHeight w:val="4419"/>
        </w:trPr>
        <w:tc>
          <w:tcPr>
            <w:tcW w:w="5000" w:type="pct"/>
            <w:gridSpan w:val="4"/>
            <w:shd w:val="clear" w:color="auto" w:fill="3E92CC" w:themeFill="accent1"/>
          </w:tcPr>
          <w:p w14:paraId="139BCB6F" w14:textId="48D0663E" w:rsidR="002D2945" w:rsidRDefault="00E668CA" w:rsidP="000B7DB6">
            <w:r>
              <w:rPr>
                <w:noProof/>
                <w:lang w:eastAsia="en-US"/>
              </w:rPr>
              <w:drawing>
                <wp:anchor distT="0" distB="0" distL="114300" distR="114300" simplePos="0" relativeHeight="251658240" behindDoc="0" locked="0" layoutInCell="1" allowOverlap="1" wp14:anchorId="706751FE" wp14:editId="23D87BDE">
                  <wp:simplePos x="0" y="0"/>
                  <wp:positionH relativeFrom="column">
                    <wp:posOffset>1875395</wp:posOffset>
                  </wp:positionH>
                  <wp:positionV relativeFrom="paragraph">
                    <wp:posOffset>112743</wp:posOffset>
                  </wp:positionV>
                  <wp:extent cx="3094003" cy="2320502"/>
                  <wp:effectExtent l="5715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hort 22 LMSNA Officers 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98898" cy="2324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3A51C202" wp14:editId="685A3815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33020</wp:posOffset>
                      </wp:positionV>
                      <wp:extent cx="2091054" cy="2066289"/>
                      <wp:effectExtent l="0" t="0" r="0" b="0"/>
                      <wp:wrapSquare wrapText="bothSides"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1054" cy="206628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8EF3F2" w14:textId="05CAE35B" w:rsidR="00D44230" w:rsidRPr="00D44230" w:rsidRDefault="00D44230">
                                  <w:p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14:glow w14:rad="635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44230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14:glow w14:rad="635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President – Eigan Smith</w:t>
                                  </w:r>
                                </w:p>
                                <w:p w14:paraId="1A461421" w14:textId="77777777" w:rsidR="00E668CA" w:rsidRPr="00D44230" w:rsidRDefault="00E668CA" w:rsidP="00E668CA">
                                  <w:p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14:glow w14:rad="635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44230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14:glow w14:rad="635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Vice President</w:t>
                                  </w: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14:glow w14:rad="635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- </w:t>
                                  </w:r>
                                  <w:r w:rsidRPr="00D44230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14:glow w14:rad="635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George Koshy</w:t>
                                  </w:r>
                                </w:p>
                                <w:p w14:paraId="37F0B8C2" w14:textId="44C0BAA3" w:rsidR="00E668CA" w:rsidRDefault="00D44230">
                                  <w:p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14:glow w14:rad="635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44230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14:glow w14:rad="635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Student Liaison </w:t>
                                  </w:r>
                                  <w:r w:rsidR="00E668CA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14:glow w14:rad="635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- </w:t>
                                  </w:r>
                                  <w:r w:rsidR="00E668CA" w:rsidRPr="00D44230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14:glow w14:rad="635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Judy Rodriguez </w:t>
                                  </w:r>
                                </w:p>
                                <w:p w14:paraId="21A7EBFC" w14:textId="599B62B8" w:rsidR="00D44230" w:rsidRPr="00D44230" w:rsidRDefault="00D44230">
                                  <w:p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14:glow w14:rad="635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3A51C20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6" type="#_x0000_t202" style="position:absolute;margin-left:6.7pt;margin-top:2.6pt;width:164.65pt;height:162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" filled="f" stroked="f">
                      <v:textbox>
                        <w:txbxContent>
                          <w:p w14:paraId="4C8EF3F2" w14:textId="05CAE35B" w:rsidR="00D44230" w:rsidRPr="00D44230" w:rsidRDefault="00D4423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44230">
                              <w:rPr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President – Eigan Smith</w:t>
                            </w:r>
                          </w:p>
                          <w:p w14:paraId="1A461421" w14:textId="77777777" w:rsidR="00E668CA" w:rsidRPr="00D44230" w:rsidRDefault="00E668CA" w:rsidP="00E668CA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44230">
                              <w:rPr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Vice President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- </w:t>
                            </w:r>
                            <w:r w:rsidRPr="00D44230">
                              <w:rPr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George Koshy</w:t>
                            </w:r>
                          </w:p>
                          <w:p w14:paraId="37F0B8C2" w14:textId="44C0BAA3" w:rsidR="00E668CA" w:rsidRDefault="00D4423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44230">
                              <w:rPr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Student Liaison </w:t>
                            </w:r>
                            <w:r w:rsidR="00E668CA">
                              <w:rPr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- </w:t>
                            </w:r>
                            <w:r w:rsidR="00E668CA" w:rsidRPr="00D44230">
                              <w:rPr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Judy Rodriguez </w:t>
                            </w:r>
                          </w:p>
                          <w:p w14:paraId="21A7EBFC" w14:textId="599B62B8" w:rsidR="00D44230" w:rsidRPr="00D44230" w:rsidRDefault="00D4423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44230">
              <w:rPr>
                <w:noProof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61464542" wp14:editId="2669F0EE">
                      <wp:simplePos x="0" y="0"/>
                      <wp:positionH relativeFrom="column">
                        <wp:posOffset>4738370</wp:posOffset>
                      </wp:positionH>
                      <wp:positionV relativeFrom="paragraph">
                        <wp:posOffset>41275</wp:posOffset>
                      </wp:positionV>
                      <wp:extent cx="1947545" cy="2171065"/>
                      <wp:effectExtent l="0" t="0" r="0" b="635"/>
                      <wp:wrapSquare wrapText="bothSides"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7545" cy="21710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BACFA2" w14:textId="77777777" w:rsidR="00E668CA" w:rsidRPr="00D44230" w:rsidRDefault="00E668CA" w:rsidP="00E668CA">
                                  <w:p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14:glow w14:rad="635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44230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14:glow w14:rad="635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Treasurer</w:t>
                                  </w: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14:glow w14:rad="635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- </w:t>
                                  </w:r>
                                  <w:r w:rsidRPr="00D44230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14:glow w14:rad="635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Marion Kufeji </w:t>
                                  </w:r>
                                </w:p>
                                <w:p w14:paraId="681CC38C" w14:textId="6DEDB9C5" w:rsidR="00D44230" w:rsidRPr="00D44230" w:rsidRDefault="00D44230">
                                  <w:p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14:glow w14:rad="635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44230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14:glow w14:rad="635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Secretary</w:t>
                                  </w: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14:glow w14:rad="635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- </w:t>
                                  </w:r>
                                  <w:r w:rsidRPr="00D44230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14:glow w14:rad="635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Jinal Patel  </w:t>
                                  </w:r>
                                </w:p>
                                <w:p w14:paraId="3CA373D5" w14:textId="3927148C" w:rsidR="00D44230" w:rsidRDefault="00D44230">
                                  <w:p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14:glow w14:rad="635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44230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14:glow w14:rad="635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Editor</w:t>
                                  </w:r>
                                  <w:r w:rsidR="00E668CA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14:glow w14:rad="635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- </w:t>
                                  </w:r>
                                  <w:r w:rsidR="00E668CA" w:rsidRPr="00D44230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14:glow w14:rad="635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Emily Polo </w:t>
                                  </w:r>
                                  <w:r w:rsidRPr="00D44230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14:glow w14:rad="635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</w:p>
                                <w:p w14:paraId="1DDB850D" w14:textId="77777777" w:rsidR="00E668CA" w:rsidRPr="00D44230" w:rsidRDefault="00E668CA" w:rsidP="00E668CA">
                                  <w:p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14:glow w14:rad="635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44230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14:glow w14:rad="635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Editor </w:t>
                                  </w: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14:glow w14:rad="635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- A</w:t>
                                  </w:r>
                                  <w:r w:rsidRPr="00D44230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14:glow w14:rad="635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shley Bryan</w:t>
                                  </w:r>
                                </w:p>
                                <w:p w14:paraId="2B4C0153" w14:textId="77777777" w:rsidR="00E668CA" w:rsidRPr="00D44230" w:rsidRDefault="00E668CA">
                                  <w:p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14:glow w14:rad="635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1464542" id="_x0000_s1027" type="#_x0000_t202" style="position:absolute;margin-left:373.1pt;margin-top:3.25pt;width:153.35pt;height:170.9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" filled="f" stroked="f">
                      <v:textbox>
                        <w:txbxContent>
                          <w:p w14:paraId="06BACFA2" w14:textId="77777777" w:rsidR="00E668CA" w:rsidRPr="00D44230" w:rsidRDefault="00E668CA" w:rsidP="00E668CA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44230">
                              <w:rPr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Treasurer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- </w:t>
                            </w:r>
                            <w:r w:rsidRPr="00D44230">
                              <w:rPr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Marion Kufeji </w:t>
                            </w:r>
                          </w:p>
                          <w:p w14:paraId="681CC38C" w14:textId="6DEDB9C5" w:rsidR="00D44230" w:rsidRPr="00D44230" w:rsidRDefault="00D4423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44230">
                              <w:rPr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Secretary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- </w:t>
                            </w:r>
                            <w:r w:rsidRPr="00D44230">
                              <w:rPr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Jinal Patel </w:t>
                            </w:r>
                            <w:r w:rsidRPr="00D44230">
                              <w:rPr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14:paraId="3CA373D5" w14:textId="3927148C" w:rsidR="00D44230" w:rsidRDefault="00D4423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44230">
                              <w:rPr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Editor</w:t>
                            </w:r>
                            <w:r w:rsidR="00E668CA">
                              <w:rPr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- </w:t>
                            </w:r>
                            <w:r w:rsidR="00E668CA" w:rsidRPr="00D44230">
                              <w:rPr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Emily Polo </w:t>
                            </w:r>
                            <w:r w:rsidRPr="00D44230">
                              <w:rPr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14:paraId="1DDB850D" w14:textId="77777777" w:rsidR="00E668CA" w:rsidRPr="00D44230" w:rsidRDefault="00E668CA" w:rsidP="00E668CA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44230">
                              <w:rPr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Editor 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- A</w:t>
                            </w:r>
                            <w:r w:rsidRPr="00D44230">
                              <w:rPr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shley Bryan</w:t>
                            </w:r>
                          </w:p>
                          <w:p w14:paraId="2B4C0153" w14:textId="77777777" w:rsidR="00E668CA" w:rsidRPr="00D44230" w:rsidRDefault="00E668CA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2C5D7F" w14:paraId="44890B19" w14:textId="77777777" w:rsidTr="00B44AE4">
        <w:trPr>
          <w:trHeight w:val="342"/>
        </w:trPr>
        <w:tc>
          <w:tcPr>
            <w:tcW w:w="1673" w:type="pct"/>
          </w:tcPr>
          <w:p w14:paraId="31602E97" w14:textId="77777777" w:rsidR="00B44AE4" w:rsidRPr="00B44AE4" w:rsidRDefault="00B44AE4" w:rsidP="00FB4F85">
            <w:pPr>
              <w:rPr>
                <w:noProof/>
              </w:rPr>
            </w:pPr>
          </w:p>
        </w:tc>
        <w:tc>
          <w:tcPr>
            <w:tcW w:w="1656" w:type="pct"/>
            <w:gridSpan w:val="2"/>
            <w:tcMar>
              <w:left w:w="288" w:type="dxa"/>
              <w:right w:w="0" w:type="dxa"/>
            </w:tcMar>
          </w:tcPr>
          <w:p w14:paraId="51E82827" w14:textId="59EAFE78" w:rsidR="00B44AE4" w:rsidRPr="00B44AE4" w:rsidRDefault="00B44AE4" w:rsidP="00984BB5">
            <w:pPr>
              <w:ind w:left="-294"/>
              <w:rPr>
                <w:noProof/>
              </w:rPr>
            </w:pPr>
          </w:p>
        </w:tc>
        <w:tc>
          <w:tcPr>
            <w:tcW w:w="1672" w:type="pct"/>
          </w:tcPr>
          <w:p w14:paraId="52593D14" w14:textId="526768C5" w:rsidR="00B44AE4" w:rsidRPr="00B44AE4" w:rsidRDefault="00B44AE4" w:rsidP="00FB4F85">
            <w:pPr>
              <w:rPr>
                <w:noProof/>
              </w:rPr>
            </w:pPr>
          </w:p>
        </w:tc>
      </w:tr>
      <w:tr w:rsidR="002C5D7F" w14:paraId="284CD806" w14:textId="77777777" w:rsidTr="00B44AE4">
        <w:trPr>
          <w:trHeight w:val="3132"/>
        </w:trPr>
        <w:tc>
          <w:tcPr>
            <w:tcW w:w="1673" w:type="pct"/>
            <w:tcBorders>
              <w:right w:val="single" w:sz="24" w:space="0" w:color="23316B" w:themeColor="text2"/>
            </w:tcBorders>
          </w:tcPr>
          <w:p w14:paraId="587B87F6" w14:textId="77777777" w:rsidR="00FB4F85" w:rsidRDefault="00FB4F85" w:rsidP="00FB4F85">
            <w:r>
              <w:rPr>
                <w:noProof/>
                <w:lang w:eastAsia="en-US"/>
              </w:rPr>
              <mc:AlternateContent>
                <mc:Choice Requires="wps">
                  <w:drawing>
                    <wp:inline distT="0" distB="0" distL="0" distR="0" wp14:anchorId="558F988C" wp14:editId="2ADDBA5C">
                      <wp:extent cx="2279561" cy="2185988"/>
                      <wp:effectExtent l="0" t="0" r="0" b="5080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561" cy="21859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4C98D3" w14:textId="77777777" w:rsidR="00DB68CB" w:rsidRPr="00DB68CB" w:rsidRDefault="00DB68CB" w:rsidP="00DB68CB">
                                  <w:pPr>
                                    <w:pStyle w:val="Heading8"/>
                                    <w:contextualSpacing/>
                                    <w:rPr>
                                      <w:b/>
                                      <w:color w:val="23316B" w:themeColor="text2"/>
                                      <w:sz w:val="26"/>
                                      <w:szCs w:val="26"/>
                                      <w:u w:val="single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B68CB">
                                    <w:rPr>
                                      <w:b/>
                                      <w:color w:val="23316B" w:themeColor="text2"/>
                                      <w:sz w:val="26"/>
                                      <w:szCs w:val="26"/>
                                      <w:u w:val="single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NEWS</w:t>
                                  </w:r>
                                </w:p>
                                <w:p w14:paraId="518FBBF4" w14:textId="53DC7AD9" w:rsidR="00DB68CB" w:rsidRPr="00E668CA" w:rsidRDefault="00DB68CB" w:rsidP="00DB68CB">
                                  <w:pPr>
                                    <w:pStyle w:val="Heading3"/>
                                    <w:contextualSpacing/>
                                    <w:jc w:val="center"/>
                                    <w:rPr>
                                      <w:b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E668CA">
                                    <w:rPr>
                                      <w:b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Cohort 22 </w:t>
                                  </w:r>
                                  <w:r>
                                    <w:rPr>
                                      <w:b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LMSNA Officers</w:t>
                                  </w:r>
                                </w:p>
                                <w:p w14:paraId="215F7BD4" w14:textId="5DF41AED" w:rsidR="002C5D7F" w:rsidRPr="002C5D7F" w:rsidRDefault="00C958CB" w:rsidP="00DB68CB">
                                  <w:pPr>
                                    <w:jc w:val="center"/>
                                    <w:rPr>
                                      <w:rFonts w:cstheme="minorHAnsi"/>
                                      <w:color w:val="auto"/>
                                    </w:rPr>
                                  </w:pPr>
                                  <w:sdt>
                                    <w:sdtPr>
                                      <w:id w:val="2053876883"/>
                                      <w15:appearance w15:val="hidden"/>
                                    </w:sdtPr>
                                    <w:sdtEndPr/>
                                    <w:sdtContent>
                                      <w:r w:rsidR="00DB68CB">
                                        <w:t>Congratulations to the new Lake Mary Student Nurse</w:t>
                                      </w:r>
                                      <w:r w:rsidR="00334084">
                                        <w:t>s</w:t>
                                      </w:r>
                                      <w:r w:rsidR="00DB68CB">
                                        <w:t xml:space="preserve"> Association officers from Cohort 22! We’re so glad to have you join and look forward to seeing what great things you will be doing for your class</w:t>
                                      </w:r>
                                    </w:sdtContent>
                                  </w:sdt>
                                  <w:r w:rsidR="00B91A83">
                                    <w:t xml:space="preserve">. 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558F988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8" type="#_x0000_t202" style="width:179.5pt;height:17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" filled="f" stroked="f">
                      <v:textbox inset=",7.2pt">
                        <w:txbxContent>
                          <w:p w14:paraId="6C4C98D3" w14:textId="77777777" w:rsidR="00DB68CB" w:rsidRPr="00DB68CB" w:rsidRDefault="00DB68CB" w:rsidP="00DB68CB">
                            <w:pPr>
                              <w:pStyle w:val="Heading8"/>
                              <w:contextualSpacing/>
                              <w:rPr>
                                <w:b/>
                                <w:color w:val="23316B" w:themeColor="text2"/>
                                <w:sz w:val="26"/>
                                <w:szCs w:val="26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B68CB">
                              <w:rPr>
                                <w:b/>
                                <w:color w:val="23316B" w:themeColor="text2"/>
                                <w:sz w:val="26"/>
                                <w:szCs w:val="26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NEWS</w:t>
                            </w:r>
                          </w:p>
                          <w:p w14:paraId="518FBBF4" w14:textId="53DC7AD9" w:rsidR="00DB68CB" w:rsidRPr="00E668CA" w:rsidRDefault="00DB68CB" w:rsidP="00DB68CB">
                            <w:pPr>
                              <w:pStyle w:val="Heading3"/>
                              <w:contextualSpacing/>
                              <w:jc w:val="center"/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668CA"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Cohort 22 </w:t>
                            </w:r>
                            <w:r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LMSNA Officers</w:t>
                            </w:r>
                          </w:p>
                          <w:p w14:paraId="215F7BD4" w14:textId="5DF41AED" w:rsidR="002C5D7F" w:rsidRPr="002C5D7F" w:rsidRDefault="009B25AC" w:rsidP="00DB68CB">
                            <w:pPr>
                              <w:jc w:val="center"/>
                              <w:rPr>
                                <w:rFonts w:cstheme="minorHAnsi"/>
                                <w:color w:val="auto"/>
                              </w:rPr>
                            </w:pPr>
                            <w:sdt>
                              <w:sdtPr>
                                <w:id w:val="2053876883"/>
                                <w15:appearance w15:val="hidden"/>
                              </w:sdtPr>
                              <w:sdtEndPr/>
                              <w:sdtContent>
                                <w:r w:rsidR="00DB68CB">
                                  <w:t>Congratulations to the new Lake Mary Student Nurse</w:t>
                                </w:r>
                                <w:r w:rsidR="00334084">
                                  <w:t>s</w:t>
                                </w:r>
                                <w:r w:rsidR="00DB68CB">
                                  <w:t xml:space="preserve"> Association officers from Cohort 22! We’re so glad to have you </w:t>
                                </w:r>
                                <w:r w:rsidR="00DB68CB">
                                  <w:t>join</w:t>
                                </w:r>
                                <w:bookmarkStart w:id="1" w:name="_GoBack"/>
                                <w:bookmarkEnd w:id="1"/>
                                <w:r w:rsidR="00DB68CB">
                                  <w:t xml:space="preserve"> and look forward to seeing what great things you will be doing for your class</w:t>
                                </w:r>
                              </w:sdtContent>
                            </w:sdt>
                            <w:r w:rsidR="00B91A83">
                              <w:t xml:space="preserve">.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656" w:type="pct"/>
            <w:gridSpan w:val="2"/>
            <w:tcBorders>
              <w:left w:val="single" w:sz="24" w:space="0" w:color="23316B" w:themeColor="text2"/>
              <w:right w:val="single" w:sz="24" w:space="0" w:color="23316B" w:themeColor="text2"/>
            </w:tcBorders>
            <w:tcMar>
              <w:left w:w="288" w:type="dxa"/>
              <w:right w:w="0" w:type="dxa"/>
            </w:tcMar>
          </w:tcPr>
          <w:p w14:paraId="161BC5F5" w14:textId="1B22079A" w:rsidR="00FB4F85" w:rsidRPr="00984BB5" w:rsidRDefault="00984BB5" w:rsidP="00984BB5">
            <w:pPr>
              <w:ind w:left="-294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inline distT="0" distB="0" distL="0" distR="0" wp14:anchorId="14B7C283" wp14:editId="377A879B">
                      <wp:extent cx="2279561" cy="2162175"/>
                      <wp:effectExtent l="0" t="0" r="0" b="0"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561" cy="2162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8947F3" w14:textId="61D241A8" w:rsidR="00984BB5" w:rsidRPr="00B91A83" w:rsidRDefault="00FD27E6" w:rsidP="00CC1C33">
                                  <w:pPr>
                                    <w:pStyle w:val="Heading8"/>
                                    <w:contextualSpacing/>
                                    <w:rPr>
                                      <w:b/>
                                      <w:color w:val="23316B" w:themeColor="text2"/>
                                      <w:sz w:val="26"/>
                                      <w:szCs w:val="26"/>
                                      <w:u w:val="single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91A83">
                                    <w:rPr>
                                      <w:b/>
                                      <w:color w:val="23316B" w:themeColor="text2"/>
                                      <w:sz w:val="26"/>
                                      <w:szCs w:val="26"/>
                                      <w:u w:val="single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EVENTS</w:t>
                                  </w:r>
                                </w:p>
                                <w:p w14:paraId="0C9A1890" w14:textId="615A5C2A" w:rsidR="00984BB5" w:rsidRPr="00E668CA" w:rsidRDefault="00FD27E6" w:rsidP="00CC1C33">
                                  <w:pPr>
                                    <w:pStyle w:val="Heading3"/>
                                    <w:contextualSpacing/>
                                    <w:jc w:val="center"/>
                                    <w:rPr>
                                      <w:b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E668CA">
                                    <w:rPr>
                                      <w:b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AHA Heart Walk</w:t>
                                  </w:r>
                                </w:p>
                                <w:sdt>
                                  <w:sdtPr>
                                    <w:id w:val="-1142578351"/>
                                    <w15:appearance w15:val="hidden"/>
                                  </w:sdtPr>
                                  <w:sdtEndPr/>
                                  <w:sdtContent>
                                    <w:p w14:paraId="0EACF35A" w14:textId="13CA1BCE" w:rsidR="00984BB5" w:rsidRPr="004766A7" w:rsidRDefault="00FD27E6" w:rsidP="00CC1C33">
                                      <w:pPr>
                                        <w:spacing w:before="100" w:after="0" w:line="240" w:lineRule="auto"/>
                                        <w:contextualSpacing/>
                                        <w:jc w:val="center"/>
                                      </w:pPr>
                                      <w:r>
                                        <w:t>The American Heart Association will be hosting the Heart Walk on Nov. 3</w:t>
                                      </w:r>
                                      <w:r w:rsidRPr="00FD27E6">
                                        <w:rPr>
                                          <w:vertAlign w:val="superscript"/>
                                        </w:rPr>
                                        <w:t>rd</w:t>
                                      </w:r>
                                      <w:r>
                                        <w:t xml:space="preserve"> at 7:30am on the UCF campus. For information about signing up, contact Kara</w:t>
                                      </w:r>
                                      <w:r w:rsidR="00CC1C33">
                                        <w:t xml:space="preserve"> (Cohort 21 President)</w:t>
                                      </w:r>
                                      <w:r w:rsidR="008E1A5D">
                                        <w:t>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9144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4B7C283" id="_x0000_s1029" type="#_x0000_t202" style="width:179.5pt;height:17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" filled="f" stroked="f">
                      <v:textbox inset=",7.2pt">
                        <w:txbxContent>
                          <w:p w14:paraId="6B8947F3" w14:textId="61D241A8" w:rsidR="00984BB5" w:rsidRPr="00B91A83" w:rsidRDefault="00FD27E6" w:rsidP="00CC1C33">
                            <w:pPr>
                              <w:pStyle w:val="Heading8"/>
                              <w:contextualSpacing/>
                              <w:rPr>
                                <w:b/>
                                <w:color w:val="23316B" w:themeColor="text2"/>
                                <w:sz w:val="26"/>
                                <w:szCs w:val="26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91A83">
                              <w:rPr>
                                <w:b/>
                                <w:color w:val="23316B" w:themeColor="text2"/>
                                <w:sz w:val="26"/>
                                <w:szCs w:val="26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EVENTS</w:t>
                            </w:r>
                          </w:p>
                          <w:p w14:paraId="0C9A1890" w14:textId="615A5C2A" w:rsidR="00984BB5" w:rsidRPr="00E668CA" w:rsidRDefault="00FD27E6" w:rsidP="00CC1C33">
                            <w:pPr>
                              <w:pStyle w:val="Heading3"/>
                              <w:contextualSpacing/>
                              <w:jc w:val="center"/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668CA"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AHA Heart Walk</w:t>
                            </w:r>
                          </w:p>
                          <w:sdt>
                            <w:sdtPr>
                              <w:id w:val="-1142578351"/>
                              <w15:appearance w15:val="hidden"/>
                            </w:sdtPr>
                            <w:sdtEndPr/>
                            <w:sdtContent>
                              <w:p w14:paraId="0EACF35A" w14:textId="13CA1BCE" w:rsidR="00984BB5" w:rsidRPr="004766A7" w:rsidRDefault="00FD27E6" w:rsidP="00CC1C33">
                                <w:pPr>
                                  <w:spacing w:before="100" w:after="0" w:line="240" w:lineRule="auto"/>
                                  <w:contextualSpacing/>
                                  <w:jc w:val="center"/>
                                </w:pPr>
                                <w:r>
                                  <w:t>The American Heart Association will be hosting the Heart Walk on Nov. 3</w:t>
                                </w:r>
                                <w:r w:rsidRPr="00FD27E6">
                                  <w:rPr>
                                    <w:vertAlign w:val="superscript"/>
                                  </w:rPr>
                                  <w:t>rd</w:t>
                                </w:r>
                                <w:r>
                                  <w:t xml:space="preserve"> at 7:30am on the UCF campus. For information about signing up, contact Kara</w:t>
                                </w:r>
                                <w:r w:rsidR="00CC1C33">
                                  <w:t xml:space="preserve"> (Cohort 21 President)</w:t>
                                </w:r>
                                <w:r w:rsidR="008E1A5D">
                                  <w:t>.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672" w:type="pct"/>
            <w:tcBorders>
              <w:left w:val="single" w:sz="24" w:space="0" w:color="23316B" w:themeColor="text2"/>
            </w:tcBorders>
          </w:tcPr>
          <w:p w14:paraId="4285F676" w14:textId="39BD68EA" w:rsidR="00FB4F85" w:rsidRDefault="00984BB5" w:rsidP="00FB4F85">
            <w:r>
              <w:rPr>
                <w:noProof/>
                <w:lang w:eastAsia="en-US"/>
              </w:rPr>
              <mc:AlternateContent>
                <mc:Choice Requires="wps">
                  <w:drawing>
                    <wp:inline distT="0" distB="0" distL="0" distR="0" wp14:anchorId="71C1FBC2" wp14:editId="00CECF79">
                      <wp:extent cx="2279561" cy="2171700"/>
                      <wp:effectExtent l="0" t="0" r="0" b="0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561" cy="2171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BF29EF" w14:textId="77777777" w:rsidR="00A83EA8" w:rsidRPr="00A83EA8" w:rsidRDefault="00A83EA8" w:rsidP="00A83EA8">
                                  <w:pPr>
                                    <w:pStyle w:val="Heading8"/>
                                    <w:contextualSpacing/>
                                    <w:rPr>
                                      <w:b/>
                                      <w:color w:val="23316B" w:themeColor="text2"/>
                                      <w:sz w:val="26"/>
                                      <w:szCs w:val="26"/>
                                      <w:u w:val="single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A83EA8">
                                    <w:rPr>
                                      <w:b/>
                                      <w:color w:val="23316B" w:themeColor="text2"/>
                                      <w:sz w:val="26"/>
                                      <w:szCs w:val="26"/>
                                      <w:u w:val="single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MEETING</w:t>
                                  </w:r>
                                </w:p>
                                <w:p w14:paraId="03B87D29" w14:textId="77777777" w:rsidR="00A83EA8" w:rsidRPr="00E668CA" w:rsidRDefault="00A83EA8" w:rsidP="00A83EA8">
                                  <w:pPr>
                                    <w:spacing w:line="240" w:lineRule="auto"/>
                                    <w:contextualSpacing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3E92CC" w:themeColor="accent1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E668CA">
                                    <w:rPr>
                                      <w:rFonts w:asciiTheme="majorHAnsi" w:hAnsiTheme="majorHAnsi" w:cstheme="majorHAnsi"/>
                                      <w:b/>
                                      <w:color w:val="3E92CC" w:themeColor="accent1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LMSNA General Meeting</w:t>
                                  </w:r>
                                </w:p>
                                <w:p w14:paraId="386FC15C" w14:textId="4B997A1D" w:rsidR="00984BB5" w:rsidRPr="004766A7" w:rsidRDefault="00A83EA8" w:rsidP="00A83EA8">
                                  <w:pPr>
                                    <w:spacing w:line="240" w:lineRule="auto"/>
                                    <w:contextualSpacing/>
                                    <w:jc w:val="center"/>
                                  </w:pPr>
                                  <w:r>
                                    <w:rPr>
                                      <w:rFonts w:cstheme="minorHAnsi"/>
                                      <w:color w:val="auto"/>
                                    </w:rPr>
                                    <w:t>All students are invited to attend the LMSNA General meeting on 9/24/18 @ 1:00pm. Come and provide feedback to your LMSNA officers and learn more about what’s going on at ECPI</w:t>
                                  </w:r>
                                  <w:r w:rsidR="008E1A5D">
                                    <w:rPr>
                                      <w:rFonts w:cstheme="minorHAnsi"/>
                                      <w:color w:val="auto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1C1FBC2" id="_x0000_s1030" type="#_x0000_t202" style="width:179.5pt;height:17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" filled="f" stroked="f">
                      <v:textbox inset=",7.2pt">
                        <w:txbxContent>
                          <w:p w14:paraId="1FBF29EF" w14:textId="77777777" w:rsidR="00A83EA8" w:rsidRPr="00A83EA8" w:rsidRDefault="00A83EA8" w:rsidP="00A83EA8">
                            <w:pPr>
                              <w:pStyle w:val="Heading8"/>
                              <w:contextualSpacing/>
                              <w:rPr>
                                <w:b/>
                                <w:color w:val="23316B" w:themeColor="text2"/>
                                <w:sz w:val="26"/>
                                <w:szCs w:val="26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83EA8">
                              <w:rPr>
                                <w:b/>
                                <w:color w:val="23316B" w:themeColor="text2"/>
                                <w:sz w:val="26"/>
                                <w:szCs w:val="26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MEETING</w:t>
                            </w:r>
                          </w:p>
                          <w:p w14:paraId="03B87D29" w14:textId="77777777" w:rsidR="00A83EA8" w:rsidRPr="00E668CA" w:rsidRDefault="00A83EA8" w:rsidP="00A83EA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3E92CC" w:themeColor="accent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668CA">
                              <w:rPr>
                                <w:rFonts w:asciiTheme="majorHAnsi" w:hAnsiTheme="majorHAnsi" w:cstheme="majorHAnsi"/>
                                <w:b/>
                                <w:color w:val="3E92CC" w:themeColor="accent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LMSNA General Meeting</w:t>
                            </w:r>
                          </w:p>
                          <w:p w14:paraId="386FC15C" w14:textId="4B997A1D" w:rsidR="00984BB5" w:rsidRPr="004766A7" w:rsidRDefault="00A83EA8" w:rsidP="00A83EA8">
                            <w:pPr>
                              <w:spacing w:line="240" w:lineRule="auto"/>
                              <w:contextualSpacing/>
                              <w:jc w:val="center"/>
                            </w:pPr>
                            <w:r>
                              <w:rPr>
                                <w:rFonts w:cstheme="minorHAnsi"/>
                                <w:color w:val="auto"/>
                              </w:rPr>
                              <w:t xml:space="preserve">All students are invited to attend </w:t>
                            </w:r>
                            <w:r>
                              <w:rPr>
                                <w:rFonts w:cstheme="minorHAnsi"/>
                                <w:color w:val="auto"/>
                              </w:rPr>
                              <w:t>the LMSNA General meeting on 9/24/18 @ 1:00pm. Come and p</w:t>
                            </w:r>
                            <w:r>
                              <w:rPr>
                                <w:rFonts w:cstheme="minorHAnsi"/>
                                <w:color w:val="auto"/>
                              </w:rPr>
                              <w:t xml:space="preserve">rovide feedback to your LMSNA officers and learn more about what’s going on </w:t>
                            </w:r>
                            <w:r>
                              <w:rPr>
                                <w:rFonts w:cstheme="minorHAnsi"/>
                                <w:color w:val="auto"/>
                              </w:rPr>
                              <w:t>at ECPI</w:t>
                            </w:r>
                            <w:r w:rsidR="008E1A5D">
                              <w:rPr>
                                <w:rFonts w:cstheme="minorHAnsi"/>
                                <w:color w:val="auto"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2C5D7F" w14:paraId="0DEA9726" w14:textId="77777777" w:rsidTr="00B44AE4">
        <w:trPr>
          <w:trHeight w:val="360"/>
        </w:trPr>
        <w:tc>
          <w:tcPr>
            <w:tcW w:w="1673" w:type="pct"/>
          </w:tcPr>
          <w:p w14:paraId="270818C7" w14:textId="77777777" w:rsidR="00B44AE4" w:rsidRDefault="00B44AE4" w:rsidP="00FB4F85">
            <w:pPr>
              <w:rPr>
                <w:noProof/>
              </w:rPr>
            </w:pPr>
          </w:p>
        </w:tc>
        <w:tc>
          <w:tcPr>
            <w:tcW w:w="1656" w:type="pct"/>
            <w:gridSpan w:val="2"/>
            <w:tcMar>
              <w:left w:w="288" w:type="dxa"/>
              <w:right w:w="0" w:type="dxa"/>
            </w:tcMar>
          </w:tcPr>
          <w:p w14:paraId="7CAB3F6A" w14:textId="6570FA4F" w:rsidR="00B44AE4" w:rsidRDefault="00B44AE4" w:rsidP="00984BB5">
            <w:pPr>
              <w:ind w:left="-294"/>
              <w:rPr>
                <w:noProof/>
              </w:rPr>
            </w:pPr>
          </w:p>
        </w:tc>
        <w:tc>
          <w:tcPr>
            <w:tcW w:w="1672" w:type="pct"/>
          </w:tcPr>
          <w:p w14:paraId="50ACBD64" w14:textId="77777777" w:rsidR="00B44AE4" w:rsidRDefault="00B44AE4" w:rsidP="00FB4F85">
            <w:pPr>
              <w:rPr>
                <w:noProof/>
              </w:rPr>
            </w:pPr>
          </w:p>
        </w:tc>
      </w:tr>
      <w:tr w:rsidR="002C5D7F" w14:paraId="42F09066" w14:textId="77777777" w:rsidTr="00A5487A">
        <w:trPr>
          <w:trHeight w:val="2718"/>
        </w:trPr>
        <w:tc>
          <w:tcPr>
            <w:tcW w:w="2458" w:type="pct"/>
            <w:gridSpan w:val="2"/>
            <w:shd w:val="clear" w:color="auto" w:fill="23316B" w:themeFill="text2"/>
          </w:tcPr>
          <w:p w14:paraId="7BB53CE8" w14:textId="15E47727" w:rsidR="00B44AE4" w:rsidRDefault="009A149D" w:rsidP="00A5487A">
            <w:pPr>
              <w:rPr>
                <w:noProof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8BBDF38" wp14:editId="6961170A">
                  <wp:extent cx="3229618" cy="1749287"/>
                  <wp:effectExtent l="0" t="0" r="0" b="3810"/>
                  <wp:docPr id="1" name="Picture 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694" cy="1822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2" w:type="pct"/>
            <w:gridSpan w:val="2"/>
            <w:shd w:val="clear" w:color="auto" w:fill="23316B" w:themeFill="text2"/>
          </w:tcPr>
          <w:p w14:paraId="72EE81A5" w14:textId="38A3CD57" w:rsidR="00B44AE4" w:rsidRDefault="00A5487A" w:rsidP="00FB4F85">
            <w:pPr>
              <w:rPr>
                <w:noProof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inline distT="0" distB="0" distL="0" distR="0" wp14:anchorId="7557FB34" wp14:editId="4B4CF5C9">
                      <wp:extent cx="3496614" cy="1609859"/>
                      <wp:effectExtent l="0" t="0" r="0" b="0"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96614" cy="160985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0C6934" w14:textId="5BAE83DB" w:rsidR="00A5487A" w:rsidRPr="00A5487A" w:rsidRDefault="00A5487A" w:rsidP="00A5487A">
                                  <w:pPr>
                                    <w:pStyle w:val="Heading2"/>
                                    <w:spacing w:before="100"/>
                                    <w:rPr>
                                      <w:color w:val="FFFFFF" w:themeColor="background1"/>
                                    </w:rPr>
                                  </w:pPr>
                                  <w:r w:rsidRPr="00A5487A">
                                    <w:rPr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proofErr w:type="spellStart"/>
                                  <w:r w:rsidR="009A149D">
                                    <w:rPr>
                                      <w:caps w:val="0"/>
                                      <w:color w:val="FFFFFF" w:themeColor="background1"/>
                                    </w:rPr>
                                    <w:t>OneBlood</w:t>
                                  </w:r>
                                  <w:proofErr w:type="spellEnd"/>
                                  <w:r w:rsidR="009A149D">
                                    <w:rPr>
                                      <w:caps w:val="0"/>
                                      <w:color w:val="FFFFFF" w:themeColor="background1"/>
                                    </w:rPr>
                                    <w:t xml:space="preserve"> Drive/Presentation</w:t>
                                  </w:r>
                                </w:p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id w:val="1282231080"/>
                                    <w15:appearance w15:val="hidden"/>
                                  </w:sdtPr>
                                  <w:sdtEndPr/>
                                  <w:sdtContent>
                                    <w:p w14:paraId="722CC7A1" w14:textId="3A536A5B" w:rsidR="00A5487A" w:rsidRPr="00A5487A" w:rsidRDefault="00FD27E6" w:rsidP="00A5487A">
                                      <w:pPr>
                                        <w:spacing w:before="200" w:after="0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The</w:t>
                                      </w:r>
                                      <w:r w:rsidR="006724E8">
                                        <w:rPr>
                                          <w:color w:val="FFFFFF" w:themeColor="background1"/>
                                        </w:rPr>
                                        <w:t xml:space="preserve"> Big Red Bus will be on campus at ECPI University on September 26</w:t>
                                      </w:r>
                                      <w:r w:rsidR="006724E8" w:rsidRPr="006724E8">
                                        <w:rPr>
                                          <w:color w:val="FFFFFF" w:themeColor="background1"/>
                                          <w:vertAlign w:val="superscript"/>
                                        </w:rPr>
                                        <w:t>th</w:t>
                                      </w:r>
                                      <w:r w:rsidR="006724E8">
                                        <w:rPr>
                                          <w:color w:val="FFFFFF" w:themeColor="background1"/>
                                        </w:rPr>
                                        <w:t xml:space="preserve"> from 10:30 am to 3:30 pm. Sign up today to give blood! There will also be a presentation at 12:30 from the </w:t>
                                      </w:r>
                                      <w:proofErr w:type="spellStart"/>
                                      <w:r w:rsidR="006724E8">
                                        <w:rPr>
                                          <w:color w:val="FFFFFF" w:themeColor="background1"/>
                                        </w:rPr>
                                        <w:t>OneBlood</w:t>
                                      </w:r>
                                      <w:proofErr w:type="spellEnd"/>
                                      <w:r w:rsidR="006724E8">
                                        <w:rPr>
                                          <w:color w:val="FFFFFF" w:themeColor="background1"/>
                                        </w:rPr>
                                        <w:t xml:space="preserve"> organization</w:t>
                                      </w:r>
                                      <w:r w:rsidR="00B970DA">
                                        <w:rPr>
                                          <w:color w:val="FFFFFF" w:themeColor="background1"/>
                                        </w:rPr>
                                        <w:t xml:space="preserve">.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182880" tIns="91440" rIns="18288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557FB34" id="_x0000_s1031" type="#_x0000_t202" style="width:275.3pt;height:1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" filled="f" stroked="f">
                      <v:textbox inset="14.4pt,7.2pt,14.4pt">
                        <w:txbxContent>
                          <w:p w14:paraId="370C6934" w14:textId="5BAE83DB" w:rsidR="00A5487A" w:rsidRPr="00A5487A" w:rsidRDefault="00A5487A" w:rsidP="00A5487A">
                            <w:pPr>
                              <w:pStyle w:val="Heading2"/>
                              <w:spacing w:before="100"/>
                              <w:rPr>
                                <w:color w:val="FFFFFF" w:themeColor="background1"/>
                              </w:rPr>
                            </w:pPr>
                            <w:r w:rsidRPr="00A5487A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="009A149D">
                              <w:rPr>
                                <w:caps w:val="0"/>
                                <w:color w:val="FFFFFF" w:themeColor="background1"/>
                              </w:rPr>
                              <w:t>OneBlood</w:t>
                            </w:r>
                            <w:proofErr w:type="spellEnd"/>
                            <w:r w:rsidR="009A149D">
                              <w:rPr>
                                <w:caps w:val="0"/>
                                <w:color w:val="FFFFFF" w:themeColor="background1"/>
                              </w:rPr>
                              <w:t xml:space="preserve"> Drive/Presentation</w:t>
                            </w:r>
                          </w:p>
                          <w:sdt>
                            <w:sdtPr>
                              <w:rPr>
                                <w:color w:val="FFFFFF" w:themeColor="background1"/>
                              </w:rPr>
                              <w:id w:val="1282231080"/>
                              <w15:appearance w15:val="hidden"/>
                            </w:sdtPr>
                            <w:sdtEndPr/>
                            <w:sdtContent>
                              <w:p w14:paraId="722CC7A1" w14:textId="3A536A5B" w:rsidR="00A5487A" w:rsidRPr="00A5487A" w:rsidRDefault="00FD27E6" w:rsidP="00A5487A">
                                <w:pPr>
                                  <w:spacing w:before="200" w:after="0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The</w:t>
                                </w:r>
                                <w:r w:rsidR="006724E8">
                                  <w:rPr>
                                    <w:color w:val="FFFFFF" w:themeColor="background1"/>
                                  </w:rPr>
                                  <w:t xml:space="preserve"> Big Red Bus will be on campus at ECPI University on September 26</w:t>
                                </w:r>
                                <w:r w:rsidR="006724E8" w:rsidRPr="006724E8">
                                  <w:rPr>
                                    <w:color w:val="FFFFFF" w:themeColor="background1"/>
                                    <w:vertAlign w:val="superscript"/>
                                  </w:rPr>
                                  <w:t>th</w:t>
                                </w:r>
                                <w:r w:rsidR="006724E8">
                                  <w:rPr>
                                    <w:color w:val="FFFFFF" w:themeColor="background1"/>
                                  </w:rPr>
                                  <w:t xml:space="preserve"> from 10:30 am to 3:30 pm. Sign up today to give blood! There will also be a presentation at 12:30 from the </w:t>
                                </w:r>
                                <w:proofErr w:type="spellStart"/>
                                <w:r w:rsidR="006724E8">
                                  <w:rPr>
                                    <w:color w:val="FFFFFF" w:themeColor="background1"/>
                                  </w:rPr>
                                  <w:t>OneBlood</w:t>
                                </w:r>
                                <w:proofErr w:type="spellEnd"/>
                                <w:r w:rsidR="006724E8">
                                  <w:rPr>
                                    <w:color w:val="FFFFFF" w:themeColor="background1"/>
                                  </w:rPr>
                                  <w:t xml:space="preserve"> organization</w:t>
                                </w:r>
                                <w:r w:rsidR="00B970DA">
                                  <w:rPr>
                                    <w:color w:val="FFFFFF" w:themeColor="background1"/>
                                  </w:rPr>
                                  <w:t xml:space="preserve">. 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7A3A0FAB" w14:textId="318F03D6" w:rsidR="006549B4" w:rsidRDefault="006549B4" w:rsidP="006549B4">
      <w:pPr>
        <w:pStyle w:val="Heading4"/>
      </w:pPr>
    </w:p>
    <w:sectPr w:rsidR="006549B4" w:rsidSect="00AB3054">
      <w:footerReference w:type="default" r:id="rId9"/>
      <w:headerReference w:type="first" r:id="rId10"/>
      <w:footerReference w:type="first" r:id="rId11"/>
      <w:type w:val="continuous"/>
      <w:pgSz w:w="12240" w:h="15840"/>
      <w:pgMar w:top="720" w:right="720" w:bottom="72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99315F" w14:textId="77777777" w:rsidR="00C958CB" w:rsidRDefault="00C958CB">
      <w:pPr>
        <w:spacing w:after="0" w:line="240" w:lineRule="auto"/>
      </w:pPr>
      <w:r>
        <w:separator/>
      </w:r>
    </w:p>
  </w:endnote>
  <w:endnote w:type="continuationSeparator" w:id="0">
    <w:p w14:paraId="5919B4D0" w14:textId="77777777" w:rsidR="00C958CB" w:rsidRDefault="00C95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B06DAF" w14:textId="77777777" w:rsidR="00370DAF" w:rsidRPr="00A5487A" w:rsidRDefault="00370DAF" w:rsidP="00A5487A">
    <w:pPr>
      <w:pStyle w:val="Footer"/>
      <w:spacing w:before="0" w:after="0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5000" w:type="pct"/>
      <w:tblBorders>
        <w:top w:val="single" w:sz="12" w:space="0" w:color="3E92CC" w:themeColor="accent1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3E92CC" w:themeFill="accent1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Footer structure layout table"/>
    </w:tblPr>
    <w:tblGrid>
      <w:gridCol w:w="5400"/>
      <w:gridCol w:w="5400"/>
    </w:tblGrid>
    <w:tr w:rsidR="00E40B3A" w:rsidRPr="00E40B3A" w14:paraId="7451398E" w14:textId="77777777" w:rsidTr="00E40B3A">
      <w:trPr>
        <w:trHeight w:val="601"/>
      </w:trPr>
      <w:tc>
        <w:tcPr>
          <w:tcW w:w="2500" w:type="pct"/>
          <w:shd w:val="clear" w:color="auto" w:fill="3E92CC" w:themeFill="accent1"/>
          <w:vAlign w:val="center"/>
        </w:tcPr>
        <w:p w14:paraId="5CF3D3A4" w14:textId="396C6DF8" w:rsidR="00E40B3A" w:rsidRPr="002C5D7F" w:rsidRDefault="002C5D7F" w:rsidP="00984BB5">
          <w:pPr>
            <w:pStyle w:val="Heading3"/>
            <w:outlineLvl w:val="2"/>
            <w:rPr>
              <w:color w:val="FFFFFF" w:themeColor="background1"/>
            </w:rPr>
          </w:pPr>
          <w:r w:rsidRPr="002C5D7F">
            <w:rPr>
              <w:color w:val="FFFFFF" w:themeColor="background1"/>
            </w:rPr>
            <w:t>September 2018</w:t>
          </w:r>
        </w:p>
      </w:tc>
      <w:tc>
        <w:tcPr>
          <w:tcW w:w="2500" w:type="pct"/>
          <w:shd w:val="clear" w:color="auto" w:fill="3E92CC" w:themeFill="accent1"/>
          <w:vAlign w:val="center"/>
        </w:tcPr>
        <w:sdt>
          <w:sdtPr>
            <w:rPr>
              <w:color w:val="FFFFFF" w:themeColor="background1"/>
            </w:rPr>
            <w:id w:val="1302731977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p w14:paraId="110B29DA" w14:textId="671DB878" w:rsidR="00E40B3A" w:rsidRPr="00E40B3A" w:rsidRDefault="00E40B3A" w:rsidP="00E40B3A">
              <w:pPr>
                <w:pStyle w:val="Footer"/>
                <w:spacing w:before="0" w:after="0"/>
                <w:jc w:val="right"/>
                <w:rPr>
                  <w:caps w:val="0"/>
                  <w:noProof/>
                  <w:color w:val="FFFFFF" w:themeColor="background1"/>
                  <w:sz w:val="24"/>
                </w:rPr>
              </w:pPr>
              <w:r w:rsidRPr="00E40B3A">
                <w:rPr>
                  <w:color w:val="FFFFFF" w:themeColor="background1"/>
                </w:rPr>
                <w:fldChar w:fldCharType="begin"/>
              </w:r>
              <w:r w:rsidRPr="00E40B3A">
                <w:rPr>
                  <w:color w:val="FFFFFF" w:themeColor="background1"/>
                </w:rPr>
                <w:instrText xml:space="preserve"> PAGE   \* MERGEFORMAT </w:instrText>
              </w:r>
              <w:r w:rsidRPr="00E40B3A">
                <w:rPr>
                  <w:color w:val="FFFFFF" w:themeColor="background1"/>
                </w:rPr>
                <w:fldChar w:fldCharType="separate"/>
              </w:r>
              <w:r w:rsidR="00184661">
                <w:rPr>
                  <w:noProof/>
                  <w:color w:val="FFFFFF" w:themeColor="background1"/>
                </w:rPr>
                <w:t>1</w:t>
              </w:r>
              <w:r w:rsidRPr="00E40B3A">
                <w:rPr>
                  <w:noProof/>
                  <w:color w:val="FFFFFF" w:themeColor="background1"/>
                </w:rPr>
                <w:fldChar w:fldCharType="end"/>
              </w:r>
            </w:p>
          </w:sdtContent>
        </w:sdt>
      </w:tc>
    </w:tr>
  </w:tbl>
  <w:p w14:paraId="6B19E09D" w14:textId="77777777" w:rsidR="00370DAF" w:rsidRPr="00E40B3A" w:rsidRDefault="00370DAF" w:rsidP="00A5487A">
    <w:pPr>
      <w:pStyle w:val="Footer"/>
      <w:spacing w:before="0" w:after="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89D466" w14:textId="77777777" w:rsidR="00C958CB" w:rsidRDefault="00C958CB">
      <w:pPr>
        <w:spacing w:after="0" w:line="240" w:lineRule="auto"/>
      </w:pPr>
      <w:r>
        <w:separator/>
      </w:r>
    </w:p>
  </w:footnote>
  <w:footnote w:type="continuationSeparator" w:id="0">
    <w:p w14:paraId="2826A846" w14:textId="77777777" w:rsidR="00C958CB" w:rsidRDefault="00C95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3E92CC" w:themeFill="accent1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Header structure layout table"/>
    </w:tblPr>
    <w:tblGrid>
      <w:gridCol w:w="5400"/>
      <w:gridCol w:w="5400"/>
    </w:tblGrid>
    <w:tr w:rsidR="00E40B3A" w:rsidRPr="00E40B3A" w14:paraId="5250DBB2" w14:textId="77777777" w:rsidTr="00E40B3A">
      <w:trPr>
        <w:trHeight w:val="630"/>
      </w:trPr>
      <w:sdt>
        <w:sdtPr>
          <w:rPr>
            <w:color w:val="FFFFFF" w:themeColor="background1"/>
          </w:rPr>
          <w:alias w:val="Company"/>
          <w:tag w:val=""/>
          <w:id w:val="-2074503377"/>
          <w:placeholder>
            <w:docPart w:val="D4CDCDFAC6CC418ABA70F0A84C1401FB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tc>
            <w:tcPr>
              <w:tcW w:w="2500" w:type="pct"/>
              <w:shd w:val="clear" w:color="auto" w:fill="3E92CC" w:themeFill="accent1"/>
              <w:vAlign w:val="center"/>
            </w:tcPr>
            <w:p w14:paraId="44E8101B" w14:textId="2844937E" w:rsidR="00AB3054" w:rsidRPr="00984BB5" w:rsidRDefault="009A149D" w:rsidP="00984BB5">
              <w:pPr>
                <w:pStyle w:val="Heading3"/>
                <w:outlineLvl w:val="2"/>
                <w:rPr>
                  <w:color w:val="FFFFFF" w:themeColor="background1"/>
                </w:rPr>
              </w:pPr>
              <w:r w:rsidRPr="00E77AC0">
                <w:t>HEADING 8</w:t>
              </w:r>
            </w:p>
          </w:tc>
        </w:sdtContent>
      </w:sdt>
      <w:tc>
        <w:tcPr>
          <w:tcW w:w="2500" w:type="pct"/>
          <w:shd w:val="clear" w:color="auto" w:fill="3E92CC" w:themeFill="accent1"/>
          <w:vAlign w:val="center"/>
        </w:tcPr>
        <w:p w14:paraId="15BEC323" w14:textId="288BAB92" w:rsidR="00AB3054" w:rsidRPr="00984BB5" w:rsidRDefault="00FD27E6" w:rsidP="00984BB5">
          <w:pPr>
            <w:pStyle w:val="Heading3"/>
            <w:jc w:val="right"/>
            <w:outlineLvl w:val="2"/>
            <w:rPr>
              <w:color w:val="FFFFFF" w:themeColor="background1"/>
            </w:rPr>
          </w:pPr>
          <w:r>
            <w:rPr>
              <w:color w:val="FFFFFF" w:themeColor="background1"/>
            </w:rPr>
            <w:t>September 2018</w:t>
          </w:r>
        </w:p>
      </w:tc>
    </w:tr>
  </w:tbl>
  <w:p w14:paraId="03092E88" w14:textId="77777777" w:rsidR="00370DAF" w:rsidRPr="00AB3054" w:rsidRDefault="00370DAF" w:rsidP="00AB305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7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7E6"/>
    <w:rsid w:val="00010C7A"/>
    <w:rsid w:val="000B7DB6"/>
    <w:rsid w:val="000C76F7"/>
    <w:rsid w:val="00134D62"/>
    <w:rsid w:val="00184661"/>
    <w:rsid w:val="001B3824"/>
    <w:rsid w:val="002C5D7F"/>
    <w:rsid w:val="002D2945"/>
    <w:rsid w:val="00317EE9"/>
    <w:rsid w:val="0033156F"/>
    <w:rsid w:val="00334084"/>
    <w:rsid w:val="00343ED0"/>
    <w:rsid w:val="00346988"/>
    <w:rsid w:val="00370DAF"/>
    <w:rsid w:val="00385FC5"/>
    <w:rsid w:val="003E0362"/>
    <w:rsid w:val="004219C9"/>
    <w:rsid w:val="00442D2E"/>
    <w:rsid w:val="004766A7"/>
    <w:rsid w:val="004F181F"/>
    <w:rsid w:val="006549B4"/>
    <w:rsid w:val="006724E8"/>
    <w:rsid w:val="00717B92"/>
    <w:rsid w:val="007254F0"/>
    <w:rsid w:val="00771380"/>
    <w:rsid w:val="007E7E91"/>
    <w:rsid w:val="008550E7"/>
    <w:rsid w:val="008E1A5D"/>
    <w:rsid w:val="00984BB5"/>
    <w:rsid w:val="009A149D"/>
    <w:rsid w:val="009B25AC"/>
    <w:rsid w:val="009E13A4"/>
    <w:rsid w:val="00A4351E"/>
    <w:rsid w:val="00A5487A"/>
    <w:rsid w:val="00A83EA8"/>
    <w:rsid w:val="00AA1EEA"/>
    <w:rsid w:val="00AB3054"/>
    <w:rsid w:val="00B43864"/>
    <w:rsid w:val="00B44AE4"/>
    <w:rsid w:val="00B91A83"/>
    <w:rsid w:val="00B970DA"/>
    <w:rsid w:val="00BC2E14"/>
    <w:rsid w:val="00C70286"/>
    <w:rsid w:val="00C8280C"/>
    <w:rsid w:val="00C958CB"/>
    <w:rsid w:val="00CC1C33"/>
    <w:rsid w:val="00CE0CA7"/>
    <w:rsid w:val="00D44230"/>
    <w:rsid w:val="00DA7ACD"/>
    <w:rsid w:val="00DB68CB"/>
    <w:rsid w:val="00E40B3A"/>
    <w:rsid w:val="00E668CA"/>
    <w:rsid w:val="00E77AC0"/>
    <w:rsid w:val="00EB2BB8"/>
    <w:rsid w:val="00FB2537"/>
    <w:rsid w:val="00FB4F85"/>
    <w:rsid w:val="00FC469C"/>
    <w:rsid w:val="00FD2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63AD49A"/>
  <w15:chartTrackingRefBased/>
  <w15:docId w15:val="{B9BD0116-4DDA-450F-8A3C-638092FD8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616161" w:themeColor="text1" w:themeTint="A6"/>
        <w:sz w:val="24"/>
        <w:szCs w:val="24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7DB6"/>
    <w:rPr>
      <w:color w:val="0D0D0D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13A4"/>
    <w:pPr>
      <w:keepNext/>
      <w:keepLines/>
      <w:spacing w:after="0" w:line="240" w:lineRule="auto"/>
      <w:outlineLvl w:val="0"/>
    </w:pPr>
    <w:rPr>
      <w:rFonts w:eastAsiaTheme="majorEastAsia" w:cstheme="majorBidi"/>
      <w:color w:val="3188C3" w:themeColor="accent2" w:themeShade="BF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66A7"/>
    <w:pPr>
      <w:keepNext/>
      <w:keepLines/>
      <w:spacing w:before="240" w:after="0" w:line="240" w:lineRule="auto"/>
      <w:outlineLvl w:val="1"/>
    </w:pPr>
    <w:rPr>
      <w:rFonts w:eastAsiaTheme="majorEastAsia" w:cstheme="majorBidi"/>
      <w:caps/>
      <w:color w:val="3188C3" w:themeColor="accent2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181F"/>
    <w:pPr>
      <w:spacing w:after="0" w:line="240" w:lineRule="auto"/>
      <w:outlineLvl w:val="2"/>
    </w:pPr>
    <w:rPr>
      <w:rFonts w:asciiTheme="majorHAnsi" w:eastAsiaTheme="majorEastAsia" w:hAnsiTheme="majorHAnsi" w:cstheme="majorBidi"/>
      <w:iCs/>
      <w:color w:val="3E92CC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E13A4"/>
    <w:pPr>
      <w:keepNext/>
      <w:keepLines/>
      <w:spacing w:after="0" w:line="240" w:lineRule="auto"/>
      <w:outlineLvl w:val="3"/>
    </w:pPr>
    <w:rPr>
      <w:rFonts w:eastAsiaTheme="majorEastAsia" w:cstheme="majorBidi"/>
      <w:iCs/>
      <w:caps/>
      <w:spacing w:val="10"/>
      <w:sz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pBdr>
        <w:top w:val="single" w:sz="8" w:space="3" w:color="3E92CC" w:themeColor="accent1"/>
        <w:bottom w:val="single" w:sz="8" w:space="3" w:color="3E92CC" w:themeColor="accent1"/>
      </w:pBdr>
      <w:shd w:val="clear" w:color="auto" w:fill="3E92CC" w:themeFill="accent1"/>
      <w:spacing w:before="200" w:after="200" w:line="240" w:lineRule="auto"/>
      <w:jc w:val="center"/>
      <w:outlineLvl w:val="4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F181F"/>
    <w:pPr>
      <w:keepNext/>
      <w:keepLines/>
      <w:spacing w:before="120" w:line="240" w:lineRule="auto"/>
      <w:outlineLvl w:val="5"/>
    </w:pPr>
    <w:rPr>
      <w:rFonts w:eastAsiaTheme="majorEastAsia" w:cstheme="majorBidi"/>
      <w:b/>
      <w:color w:val="313131" w:themeColor="text1" w:themeTint="D9"/>
      <w:spacing w:val="20"/>
      <w:sz w:val="2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766A7"/>
    <w:pPr>
      <w:keepNext/>
      <w:keepLines/>
      <w:spacing w:after="0" w:line="240" w:lineRule="auto"/>
      <w:outlineLvl w:val="6"/>
    </w:pPr>
    <w:rPr>
      <w:rFonts w:asciiTheme="majorHAnsi" w:eastAsiaTheme="majorEastAsia" w:hAnsiTheme="majorHAnsi" w:cstheme="majorBidi"/>
      <w:i/>
      <w:iCs/>
      <w:color w:val="3E92CC" w:themeColor="accent1"/>
      <w:sz w:val="2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E77AC0"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olor w:val="323232" w:themeColor="text1" w:themeTint="D8"/>
      <w:spacing w:val="40"/>
      <w:sz w:val="1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323232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3E92CC" w:themeColor="accent1"/>
      <w:spacing w:val="0"/>
    </w:rPr>
  </w:style>
  <w:style w:type="character" w:customStyle="1" w:styleId="Heading1Char">
    <w:name w:val="Heading 1 Char"/>
    <w:basedOn w:val="DefaultParagraphFont"/>
    <w:link w:val="Heading1"/>
    <w:uiPriority w:val="9"/>
    <w:rsid w:val="009E13A4"/>
    <w:rPr>
      <w:rFonts w:eastAsiaTheme="majorEastAsia" w:cstheme="majorBidi"/>
      <w:color w:val="3188C3" w:themeColor="accent2" w:themeShade="BF"/>
      <w:sz w:val="48"/>
      <w:szCs w:val="32"/>
    </w:rPr>
  </w:style>
  <w:style w:type="paragraph" w:styleId="Subtitle">
    <w:name w:val="Subtitle"/>
    <w:basedOn w:val="Normal"/>
    <w:link w:val="SubtitleChar"/>
    <w:uiPriority w:val="2"/>
    <w:qFormat/>
    <w:rsid w:val="000B7DB6"/>
    <w:pPr>
      <w:numPr>
        <w:ilvl w:val="1"/>
      </w:numPr>
      <w:spacing w:after="480" w:line="240" w:lineRule="auto"/>
      <w:contextualSpacing/>
      <w:jc w:val="center"/>
    </w:pPr>
    <w:rPr>
      <w:rFonts w:asciiTheme="majorHAnsi" w:hAnsiTheme="majorHAnsi"/>
      <w:caps/>
      <w:color w:val="3E92CC" w:themeColor="accent1"/>
      <w:sz w:val="28"/>
    </w:rPr>
  </w:style>
  <w:style w:type="character" w:customStyle="1" w:styleId="SubtitleChar">
    <w:name w:val="Subtitle Char"/>
    <w:basedOn w:val="DefaultParagraphFont"/>
    <w:link w:val="Subtitle"/>
    <w:uiPriority w:val="2"/>
    <w:rsid w:val="000B7DB6"/>
    <w:rPr>
      <w:rFonts w:asciiTheme="majorHAnsi" w:hAnsiTheme="majorHAnsi"/>
      <w:caps/>
      <w:color w:val="3E92CC" w:themeColor="accent1"/>
      <w:sz w:val="28"/>
    </w:rPr>
  </w:style>
  <w:style w:type="paragraph" w:styleId="Title">
    <w:name w:val="Title"/>
    <w:basedOn w:val="Heading1"/>
    <w:link w:val="TitleChar"/>
    <w:uiPriority w:val="1"/>
    <w:qFormat/>
    <w:rsid w:val="00AB3054"/>
    <w:pPr>
      <w:spacing w:before="120"/>
      <w:contextualSpacing/>
      <w:jc w:val="center"/>
    </w:pPr>
    <w:rPr>
      <w:rFonts w:asciiTheme="majorHAnsi" w:hAnsiTheme="majorHAnsi"/>
      <w:b/>
      <w:color w:val="23316B" w:themeColor="text2"/>
      <w:kern w:val="28"/>
      <w:sz w:val="80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AB3054"/>
    <w:rPr>
      <w:rFonts w:asciiTheme="majorHAnsi" w:eastAsiaTheme="majorEastAsia" w:hAnsiTheme="majorHAnsi" w:cstheme="majorBidi"/>
      <w:b/>
      <w:caps/>
      <w:color w:val="23316B" w:themeColor="text2"/>
      <w:kern w:val="28"/>
      <w:sz w:val="80"/>
      <w:szCs w:val="56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766A7"/>
    <w:rPr>
      <w:rFonts w:eastAsiaTheme="majorEastAsia" w:cstheme="majorBidi"/>
      <w:caps/>
      <w:color w:val="3188C3" w:themeColor="accent2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F181F"/>
    <w:rPr>
      <w:rFonts w:asciiTheme="majorHAnsi" w:eastAsiaTheme="majorEastAsia" w:hAnsiTheme="majorHAnsi" w:cstheme="majorBidi"/>
      <w:iCs/>
      <w:color w:val="3E92CC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9E13A4"/>
    <w:rPr>
      <w:rFonts w:eastAsiaTheme="majorEastAsia" w:cstheme="majorBidi"/>
      <w:iCs/>
      <w:caps/>
      <w:color w:val="0D0D0D" w:themeColor="text1"/>
      <w:spacing w:val="10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aps/>
      <w:color w:val="FFFFFF" w:themeColor="background1"/>
      <w:shd w:val="clear" w:color="auto" w:fill="3E92CC" w:themeFill="accent1"/>
    </w:rPr>
  </w:style>
  <w:style w:type="character" w:customStyle="1" w:styleId="Heading6Char">
    <w:name w:val="Heading 6 Char"/>
    <w:basedOn w:val="DefaultParagraphFont"/>
    <w:link w:val="Heading6"/>
    <w:uiPriority w:val="9"/>
    <w:rsid w:val="004F181F"/>
    <w:rPr>
      <w:rFonts w:eastAsiaTheme="majorEastAsia" w:cstheme="majorBidi"/>
      <w:b/>
      <w:color w:val="313131" w:themeColor="text1" w:themeTint="D9"/>
      <w:spacing w:val="20"/>
      <w:sz w:val="28"/>
    </w:rPr>
  </w:style>
  <w:style w:type="character" w:styleId="IntenseEmphasis">
    <w:name w:val="Intense Emphasis"/>
    <w:basedOn w:val="DefaultParagraphFont"/>
    <w:uiPriority w:val="21"/>
    <w:qFormat/>
    <w:rsid w:val="009E13A4"/>
    <w:rPr>
      <w:rFonts w:asciiTheme="minorHAnsi" w:hAnsiTheme="minorHAnsi"/>
      <w:b/>
      <w:iCs/>
      <w:color w:val="3E92CC" w:themeColor="accent1"/>
      <w:spacing w:val="40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pPr>
      <w:spacing w:before="40" w:after="40" w:line="240" w:lineRule="auto"/>
    </w:pPr>
    <w:rPr>
      <w:caps/>
      <w:color w:val="3188C3" w:themeColor="accent2" w:themeShade="BF"/>
      <w:sz w:val="20"/>
    </w:rPr>
  </w:style>
  <w:style w:type="character" w:customStyle="1" w:styleId="FooterChar">
    <w:name w:val="Footer Char"/>
    <w:basedOn w:val="DefaultParagraphFont"/>
    <w:link w:val="Footer"/>
    <w:uiPriority w:val="99"/>
    <w:rPr>
      <w:caps/>
      <w:color w:val="3188C3" w:themeColor="accent2" w:themeShade="BF"/>
      <w:sz w:val="20"/>
    </w:rPr>
  </w:style>
  <w:style w:type="paragraph" w:styleId="Header">
    <w:name w:val="header"/>
    <w:basedOn w:val="Normal"/>
    <w:link w:val="HeaderChar"/>
    <w:uiPriority w:val="99"/>
    <w:unhideWhenUsed/>
    <w:pPr>
      <w:spacing w:before="40" w:after="40" w:line="240" w:lineRule="auto"/>
    </w:pPr>
    <w:rPr>
      <w:caps/>
      <w:color w:val="3188C3" w:themeColor="accent2" w:themeShade="BF"/>
      <w:sz w:val="20"/>
    </w:rPr>
  </w:style>
  <w:style w:type="character" w:customStyle="1" w:styleId="HeaderChar">
    <w:name w:val="Header Char"/>
    <w:basedOn w:val="DefaultParagraphFont"/>
    <w:link w:val="Header"/>
    <w:uiPriority w:val="99"/>
    <w:rPr>
      <w:caps/>
      <w:color w:val="3188C3" w:themeColor="accent2" w:themeShade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rsid w:val="00E77AC0"/>
    <w:rPr>
      <w:rFonts w:asciiTheme="majorHAnsi" w:eastAsiaTheme="majorEastAsia" w:hAnsiTheme="majorHAnsi" w:cstheme="majorBidi"/>
      <w:color w:val="323232" w:themeColor="text1" w:themeTint="D8"/>
      <w:spacing w:val="40"/>
      <w:sz w:val="1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323232" w:themeColor="text1" w:themeTint="D8"/>
      <w:sz w:val="22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caps/>
    </w:rPr>
  </w:style>
  <w:style w:type="character" w:customStyle="1" w:styleId="Heading7Char">
    <w:name w:val="Heading 7 Char"/>
    <w:basedOn w:val="DefaultParagraphFont"/>
    <w:link w:val="Heading7"/>
    <w:uiPriority w:val="9"/>
    <w:rsid w:val="004766A7"/>
    <w:rPr>
      <w:rFonts w:asciiTheme="majorHAnsi" w:eastAsiaTheme="majorEastAsia" w:hAnsiTheme="majorHAnsi" w:cstheme="majorBidi"/>
      <w:i/>
      <w:iCs/>
      <w:color w:val="3E92CC" w:themeColor="accent1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0B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B3A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D44230"/>
    <w:pPr>
      <w:spacing w:after="0" w:line="240" w:lineRule="auto"/>
    </w:pPr>
    <w:rPr>
      <w:color w:val="auto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44230"/>
    <w:rPr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ere\AppData\Roaming\Microsoft\Templates\Newsletter%20with%20heading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4CDCDFAC6CC418ABA70F0A84C1401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0743D7-BC84-4095-81D9-16C464240153}"/>
      </w:docPartPr>
      <w:docPartBody>
        <w:p w:rsidR="004811ED" w:rsidRDefault="007E0DDF">
          <w:pPr>
            <w:pStyle w:val="D4CDCDFAC6CC418ABA70F0A84C1401FB"/>
          </w:pPr>
          <w:r w:rsidRPr="00E77AC0">
            <w:t>HEADING 8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DDF"/>
    <w:rsid w:val="0014096D"/>
    <w:rsid w:val="0043741A"/>
    <w:rsid w:val="004811ED"/>
    <w:rsid w:val="004871E8"/>
    <w:rsid w:val="007E0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spacing w:after="0" w:line="240" w:lineRule="auto"/>
      <w:outlineLvl w:val="2"/>
    </w:pPr>
    <w:rPr>
      <w:rFonts w:asciiTheme="majorHAnsi" w:eastAsiaTheme="majorEastAsia" w:hAnsiTheme="majorHAnsi" w:cstheme="majorBidi"/>
      <w:iCs/>
      <w:color w:val="5B9BD5" w:themeColor="accent1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FC3CE83AA454EFC809F1D2FAFB42470">
    <w:name w:val="5FC3CE83AA454EFC809F1D2FAFB42470"/>
  </w:style>
  <w:style w:type="paragraph" w:customStyle="1" w:styleId="8C4DA9E64BEA4522B6770588E42883DB">
    <w:name w:val="8C4DA9E64BEA4522B6770588E42883DB"/>
  </w:style>
  <w:style w:type="paragraph" w:customStyle="1" w:styleId="D4CDCDFAC6CC418ABA70F0A84C1401FB">
    <w:name w:val="D4CDCDFAC6CC418ABA70F0A84C1401FB"/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iCs/>
      <w:color w:val="5B9BD5" w:themeColor="accent1"/>
      <w:sz w:val="24"/>
      <w:szCs w:val="24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84112D5029D41A7877A33052E6CF735">
    <w:name w:val="784112D5029D41A7877A33052E6CF735"/>
  </w:style>
  <w:style w:type="paragraph" w:customStyle="1" w:styleId="229EF4DFD6284387A43ED8B06DF9146E">
    <w:name w:val="229EF4DFD6284387A43ED8B06DF914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6">
      <a:dk1>
        <a:srgbClr val="0D0D0D"/>
      </a:dk1>
      <a:lt1>
        <a:sysClr val="window" lastClr="FFFFFF"/>
      </a:lt1>
      <a:dk2>
        <a:srgbClr val="23316B"/>
      </a:dk2>
      <a:lt2>
        <a:srgbClr val="F4E1C8"/>
      </a:lt2>
      <a:accent1>
        <a:srgbClr val="3E92CC"/>
      </a:accent1>
      <a:accent2>
        <a:srgbClr val="6DAEDA"/>
      </a:accent2>
      <a:accent3>
        <a:srgbClr val="23316B"/>
      </a:accent3>
      <a:accent4>
        <a:srgbClr val="3E92CC"/>
      </a:accent4>
      <a:accent5>
        <a:srgbClr val="6DAEDA"/>
      </a:accent5>
      <a:accent6>
        <a:srgbClr val="9CC9E5"/>
      </a:accent6>
      <a:hlink>
        <a:srgbClr val="6DAEDA"/>
      </a:hlink>
      <a:folHlink>
        <a:srgbClr val="6DAEDA"/>
      </a:folHlink>
    </a:clrScheme>
    <a:fontScheme name="Custom 1">
      <a:majorFont>
        <a:latin typeface="Mangal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AAEB1F-6C8D-42CA-92B8-5A039A0F8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with headings</Template>
  <TotalTime>0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Caleb Henry</dc:creator>
  <cp:keywords/>
  <dc:description/>
  <cp:lastModifiedBy>Deo, Jyoti (Orlando)</cp:lastModifiedBy>
  <cp:revision>2</cp:revision>
  <dcterms:created xsi:type="dcterms:W3CDTF">2018-09-13T16:27:00Z</dcterms:created>
  <dcterms:modified xsi:type="dcterms:W3CDTF">2018-09-13T16:27:00Z</dcterms:modified>
</cp:coreProperties>
</file>